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4E3F0" w14:textId="77777777" w:rsidR="00CD46AD" w:rsidRDefault="009E5A66" w:rsidP="009E5A66">
      <w:pPr>
        <w:spacing w:after="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Projekt współfinansowany ze środków Europejskiego Funduszu Rozwoju Regionalnego w ramach Regionalnego Programu Operacyjnego na lata 2014 – 2020</w:t>
      </w:r>
    </w:p>
    <w:p w14:paraId="2C196E3E" w14:textId="77777777" w:rsidR="009E5A66" w:rsidRDefault="009E5A66" w:rsidP="009E5A66">
      <w:pPr>
        <w:spacing w:after="0"/>
        <w:jc w:val="center"/>
        <w:rPr>
          <w:rFonts w:cs="Times New Roman"/>
          <w:sz w:val="20"/>
          <w:szCs w:val="20"/>
        </w:rPr>
      </w:pPr>
    </w:p>
    <w:p w14:paraId="66A70455" w14:textId="77777777" w:rsidR="009E5A66" w:rsidRPr="009E5A66" w:rsidRDefault="009E5A66" w:rsidP="009E5A66">
      <w:pPr>
        <w:spacing w:after="0"/>
        <w:jc w:val="center"/>
        <w:rPr>
          <w:rFonts w:cs="Times New Roman"/>
          <w:sz w:val="20"/>
          <w:szCs w:val="20"/>
        </w:rPr>
      </w:pPr>
    </w:p>
    <w:p w14:paraId="305E197B" w14:textId="77777777" w:rsidR="00ED36FF" w:rsidRDefault="00ED36FF" w:rsidP="00D72DBD">
      <w:pPr>
        <w:shd w:val="clear" w:color="auto" w:fill="D9D9D9" w:themeFill="background1" w:themeFillShade="D9"/>
        <w:spacing w:after="0" w:line="240" w:lineRule="auto"/>
        <w:jc w:val="center"/>
        <w:rPr>
          <w:rFonts w:cs="Times New Roman"/>
          <w:b/>
          <w:sz w:val="24"/>
        </w:rPr>
      </w:pPr>
    </w:p>
    <w:p w14:paraId="25044D0A" w14:textId="77777777" w:rsidR="002324AF" w:rsidRDefault="002346C1" w:rsidP="00D72DBD">
      <w:pPr>
        <w:shd w:val="clear" w:color="auto" w:fill="D9D9D9" w:themeFill="background1" w:themeFillShade="D9"/>
        <w:tabs>
          <w:tab w:val="center" w:pos="4876"/>
          <w:tab w:val="right" w:pos="9752"/>
        </w:tabs>
        <w:spacing w:after="0"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4"/>
        </w:rPr>
        <w:tab/>
      </w:r>
      <w:r w:rsidR="00CD46AD" w:rsidRPr="009E5A66">
        <w:rPr>
          <w:rFonts w:cs="Times New Roman"/>
          <w:b/>
          <w:sz w:val="28"/>
          <w:szCs w:val="28"/>
        </w:rPr>
        <w:t>WNIOSEK O POŻYCZKĘ</w:t>
      </w:r>
      <w:r w:rsidR="00D72DBD">
        <w:rPr>
          <w:rFonts w:cs="Times New Roman"/>
          <w:b/>
          <w:sz w:val="28"/>
          <w:szCs w:val="28"/>
        </w:rPr>
        <w:t xml:space="preserve"> nr ……../……../20…..</w:t>
      </w:r>
    </w:p>
    <w:p w14:paraId="310C4BCE" w14:textId="77777777" w:rsidR="00ED36FF" w:rsidRDefault="009E5A66" w:rsidP="00D72DBD">
      <w:pPr>
        <w:shd w:val="clear" w:color="auto" w:fill="D9D9D9" w:themeFill="background1" w:themeFillShade="D9"/>
        <w:spacing w:after="0" w:line="240" w:lineRule="auto"/>
        <w:jc w:val="center"/>
        <w:rPr>
          <w:rFonts w:cs="Times New Roman"/>
          <w:b/>
          <w:sz w:val="20"/>
          <w:szCs w:val="20"/>
        </w:rPr>
      </w:pPr>
      <w:r w:rsidRPr="009E5A66">
        <w:rPr>
          <w:rFonts w:cs="Times New Roman"/>
          <w:b/>
          <w:sz w:val="20"/>
          <w:szCs w:val="20"/>
        </w:rPr>
        <w:t>POŻYCZKA MAŁA/POŻYCZKA DUŻA</w:t>
      </w:r>
    </w:p>
    <w:p w14:paraId="3FC4E924" w14:textId="77777777" w:rsidR="009E5A66" w:rsidRDefault="009E5A66" w:rsidP="00D72DBD">
      <w:pPr>
        <w:shd w:val="clear" w:color="auto" w:fill="D9D9D9" w:themeFill="background1" w:themeFillShade="D9"/>
        <w:spacing w:after="0" w:line="240" w:lineRule="auto"/>
        <w:jc w:val="center"/>
        <w:rPr>
          <w:rFonts w:cs="Times New Roman"/>
          <w:b/>
          <w:sz w:val="20"/>
          <w:szCs w:val="20"/>
        </w:rPr>
      </w:pPr>
    </w:p>
    <w:p w14:paraId="0030D29D" w14:textId="77777777" w:rsidR="00D72DBD" w:rsidRPr="00D72DBD" w:rsidRDefault="00D72DBD" w:rsidP="00D72DBD">
      <w:pPr>
        <w:shd w:val="clear" w:color="auto" w:fill="D9D9D9" w:themeFill="background1" w:themeFillShade="D9"/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 xml:space="preserve">Data przyjęcia wniosku </w:t>
      </w:r>
      <w:r>
        <w:rPr>
          <w:rFonts w:cs="Times New Roman"/>
          <w:sz w:val="20"/>
          <w:szCs w:val="20"/>
        </w:rPr>
        <w:t>………………………………………..</w:t>
      </w:r>
    </w:p>
    <w:p w14:paraId="6C0C7DEA" w14:textId="77777777" w:rsidR="00D72DBD" w:rsidRDefault="00D72DBD" w:rsidP="00D72DBD">
      <w:pPr>
        <w:shd w:val="clear" w:color="auto" w:fill="D9D9D9" w:themeFill="background1" w:themeFillShade="D9"/>
        <w:spacing w:after="0" w:line="240" w:lineRule="auto"/>
        <w:rPr>
          <w:rFonts w:cs="Times New Roman"/>
          <w:b/>
          <w:sz w:val="20"/>
          <w:szCs w:val="20"/>
        </w:rPr>
      </w:pPr>
    </w:p>
    <w:p w14:paraId="364772A5" w14:textId="77777777" w:rsidR="00D72DBD" w:rsidRDefault="00D72DBD" w:rsidP="00D72DBD">
      <w:pPr>
        <w:shd w:val="clear" w:color="auto" w:fill="D9D9D9" w:themeFill="background1" w:themeFillShade="D9"/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 xml:space="preserve">Podpis osoby przyjmującej wniosek </w:t>
      </w:r>
      <w:r w:rsidRPr="00D72DBD">
        <w:rPr>
          <w:rFonts w:cs="Times New Roman"/>
          <w:sz w:val="20"/>
          <w:szCs w:val="20"/>
        </w:rPr>
        <w:t>…………</w:t>
      </w:r>
      <w:r w:rsidR="003C6F71">
        <w:rPr>
          <w:rFonts w:cs="Times New Roman"/>
          <w:sz w:val="20"/>
          <w:szCs w:val="20"/>
        </w:rPr>
        <w:t>…………………</w:t>
      </w:r>
      <w:r w:rsidRPr="00D72DBD">
        <w:rPr>
          <w:rFonts w:cs="Times New Roman"/>
          <w:sz w:val="20"/>
          <w:szCs w:val="20"/>
        </w:rPr>
        <w:t>…………..</w:t>
      </w:r>
    </w:p>
    <w:p w14:paraId="6E05F6BC" w14:textId="77777777" w:rsidR="00891E26" w:rsidRDefault="00891E26" w:rsidP="00D72DBD">
      <w:pPr>
        <w:shd w:val="clear" w:color="auto" w:fill="D9D9D9" w:themeFill="background1" w:themeFillShade="D9"/>
        <w:spacing w:after="0" w:line="240" w:lineRule="auto"/>
        <w:rPr>
          <w:rFonts w:cs="Times New Roman"/>
          <w:sz w:val="20"/>
          <w:szCs w:val="20"/>
        </w:rPr>
      </w:pPr>
    </w:p>
    <w:p w14:paraId="75D77F7B" w14:textId="77777777" w:rsidR="00891E26" w:rsidRPr="00891E26" w:rsidRDefault="00891E26" w:rsidP="00891E26">
      <w:pPr>
        <w:shd w:val="clear" w:color="auto" w:fill="D9D9D9" w:themeFill="background1" w:themeFillShade="D9"/>
        <w:spacing w:after="0" w:line="240" w:lineRule="auto"/>
        <w:rPr>
          <w:rFonts w:cs="Times New Roman"/>
          <w:b/>
          <w:sz w:val="20"/>
          <w:szCs w:val="20"/>
        </w:rPr>
      </w:pPr>
    </w:p>
    <w:p w14:paraId="6742952E" w14:textId="77777777" w:rsidR="002324AF" w:rsidRPr="002346C1" w:rsidRDefault="002324AF" w:rsidP="002324A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14:paraId="0061FD87" w14:textId="77777777" w:rsidR="00A443C8" w:rsidRPr="00DA292B" w:rsidRDefault="00CD46AD" w:rsidP="00DA292B">
      <w:pPr>
        <w:pStyle w:val="Akapitzlist"/>
        <w:numPr>
          <w:ilvl w:val="0"/>
          <w:numId w:val="1"/>
        </w:numPr>
        <w:spacing w:after="0"/>
        <w:ind w:left="567" w:hanging="207"/>
        <w:rPr>
          <w:rFonts w:cs="Times New Roman"/>
          <w:b/>
          <w:sz w:val="24"/>
          <w:szCs w:val="24"/>
        </w:rPr>
      </w:pPr>
      <w:r w:rsidRPr="002346C1">
        <w:rPr>
          <w:rFonts w:cs="Times New Roman"/>
          <w:b/>
          <w:sz w:val="24"/>
          <w:szCs w:val="24"/>
        </w:rPr>
        <w:t>Dane Wnioskodawcy</w:t>
      </w:r>
    </w:p>
    <w:tbl>
      <w:tblPr>
        <w:tblStyle w:val="Tabela-Siatka"/>
        <w:tblW w:w="9776" w:type="dxa"/>
        <w:tblLayout w:type="fixed"/>
        <w:tblLook w:val="04A0" w:firstRow="1" w:lastRow="0" w:firstColumn="1" w:lastColumn="0" w:noHBand="0" w:noVBand="1"/>
      </w:tblPr>
      <w:tblGrid>
        <w:gridCol w:w="447"/>
        <w:gridCol w:w="1816"/>
        <w:gridCol w:w="993"/>
        <w:gridCol w:w="2126"/>
        <w:gridCol w:w="346"/>
        <w:gridCol w:w="646"/>
        <w:gridCol w:w="851"/>
        <w:gridCol w:w="2551"/>
      </w:tblGrid>
      <w:tr w:rsidR="00AF4E9E" w:rsidRPr="00ED36FF" w14:paraId="04EDD1BC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4A47C22A" w14:textId="77777777" w:rsidR="002346C1" w:rsidRDefault="002346C1" w:rsidP="00CD46AD">
            <w:pPr>
              <w:rPr>
                <w:rFonts w:cs="Times New Roman"/>
                <w:b/>
                <w:sz w:val="18"/>
              </w:rPr>
            </w:pPr>
          </w:p>
          <w:p w14:paraId="3DF09FD9" w14:textId="77777777" w:rsidR="00CD46AD" w:rsidRPr="00ED36FF" w:rsidRDefault="00CD46AD" w:rsidP="00CD46AD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1.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533120D9" w14:textId="77777777" w:rsidR="002346C1" w:rsidRDefault="002346C1" w:rsidP="00CD46AD">
            <w:pPr>
              <w:rPr>
                <w:rFonts w:cs="Times New Roman"/>
                <w:b/>
                <w:sz w:val="20"/>
              </w:rPr>
            </w:pPr>
          </w:p>
          <w:p w14:paraId="1EC5F695" w14:textId="77777777" w:rsidR="00CD46AD" w:rsidRPr="00ED36FF" w:rsidRDefault="00CD46AD" w:rsidP="00CD46AD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F</w:t>
            </w:r>
            <w:r w:rsidR="002324AF" w:rsidRPr="00ED36FF">
              <w:rPr>
                <w:rFonts w:cs="Times New Roman"/>
                <w:b/>
                <w:sz w:val="20"/>
              </w:rPr>
              <w:t xml:space="preserve">irma Przedsiębiorcy </w:t>
            </w:r>
          </w:p>
        </w:tc>
        <w:tc>
          <w:tcPr>
            <w:tcW w:w="6520" w:type="dxa"/>
            <w:gridSpan w:val="5"/>
          </w:tcPr>
          <w:p w14:paraId="2B916C20" w14:textId="77777777" w:rsidR="00CD46AD" w:rsidRPr="00ED36FF" w:rsidRDefault="00CD46AD" w:rsidP="00CD46AD">
            <w:pPr>
              <w:rPr>
                <w:rFonts w:cs="Times New Roman"/>
                <w:b/>
                <w:sz w:val="20"/>
              </w:rPr>
            </w:pPr>
          </w:p>
        </w:tc>
      </w:tr>
      <w:tr w:rsidR="00AF4E9E" w:rsidRPr="00ED36FF" w14:paraId="6E0EFC60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3293BF10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69159144" w14:textId="77777777" w:rsidR="004D1A5E" w:rsidRPr="00ED36FF" w:rsidRDefault="004D1A5E" w:rsidP="004D1A5E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2.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7B72D057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7EAF965C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 xml:space="preserve">Imię </w:t>
            </w:r>
            <w:r w:rsidR="00891E26">
              <w:rPr>
                <w:rFonts w:cs="Times New Roman"/>
                <w:b/>
                <w:sz w:val="20"/>
              </w:rPr>
              <w:t xml:space="preserve">i </w:t>
            </w:r>
            <w:r w:rsidR="003F755A" w:rsidRPr="00ED36FF">
              <w:rPr>
                <w:rFonts w:cs="Times New Roman"/>
                <w:b/>
                <w:sz w:val="20"/>
              </w:rPr>
              <w:t xml:space="preserve">Nazwisko </w:t>
            </w:r>
            <w:r w:rsidRPr="00ED36FF">
              <w:rPr>
                <w:rFonts w:cs="Times New Roman"/>
                <w:b/>
                <w:sz w:val="20"/>
              </w:rPr>
              <w:t>Wnioskodawcy</w:t>
            </w:r>
          </w:p>
        </w:tc>
        <w:tc>
          <w:tcPr>
            <w:tcW w:w="6520" w:type="dxa"/>
            <w:gridSpan w:val="5"/>
          </w:tcPr>
          <w:p w14:paraId="312831E5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CB5801" w:rsidRPr="00ED36FF" w14:paraId="75A309F7" w14:textId="77777777" w:rsidTr="00CB5801">
        <w:tc>
          <w:tcPr>
            <w:tcW w:w="447" w:type="dxa"/>
            <w:shd w:val="clear" w:color="auto" w:fill="F2F2F2" w:themeFill="background1" w:themeFillShade="F2"/>
          </w:tcPr>
          <w:p w14:paraId="4FF4D514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</w:p>
          <w:p w14:paraId="7E9F30CF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3. 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3C207F84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  <w:p w14:paraId="45C8D0C8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Data rozpoczęcia działalności</w:t>
            </w:r>
          </w:p>
          <w:p w14:paraId="43FE5CBA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rrrr-mm-dd</w:t>
            </w:r>
          </w:p>
        </w:tc>
        <w:tc>
          <w:tcPr>
            <w:tcW w:w="2472" w:type="dxa"/>
            <w:gridSpan w:val="2"/>
          </w:tcPr>
          <w:p w14:paraId="10381DC5" w14:textId="77777777" w:rsidR="00CB5801" w:rsidRPr="00ED36FF" w:rsidRDefault="00CB5801" w:rsidP="004D1A5E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1497" w:type="dxa"/>
            <w:gridSpan w:val="2"/>
            <w:shd w:val="clear" w:color="auto" w:fill="D9D9D9" w:themeFill="background1" w:themeFillShade="D9"/>
          </w:tcPr>
          <w:p w14:paraId="53DACC02" w14:textId="77777777" w:rsidR="00CB5801" w:rsidRPr="00ED36FF" w:rsidRDefault="00CB580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Rodzaj działalności wg PKD</w:t>
            </w:r>
          </w:p>
        </w:tc>
        <w:tc>
          <w:tcPr>
            <w:tcW w:w="2551" w:type="dxa"/>
          </w:tcPr>
          <w:p w14:paraId="0BD14079" w14:textId="77777777" w:rsidR="00CB5801" w:rsidRPr="00ED36FF" w:rsidRDefault="00CB5801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CB5801" w:rsidRPr="00ED36FF" w14:paraId="6FDA6920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0AC248C9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</w:p>
          <w:p w14:paraId="5A6F0AD4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4.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70FF4F9D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  <w:p w14:paraId="0D9E29C2" w14:textId="77777777" w:rsidR="00CB5801" w:rsidRDefault="00CB5801" w:rsidP="00E82A74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Opis działalności</w:t>
            </w:r>
            <w:r w:rsidR="00E82A74">
              <w:rPr>
                <w:rFonts w:cs="Times New Roman"/>
                <w:b/>
                <w:sz w:val="20"/>
              </w:rPr>
              <w:t xml:space="preserve"> /główny przedmiot działalności, w tym  główne PKD/ </w:t>
            </w:r>
          </w:p>
        </w:tc>
        <w:tc>
          <w:tcPr>
            <w:tcW w:w="6520" w:type="dxa"/>
            <w:gridSpan w:val="5"/>
          </w:tcPr>
          <w:p w14:paraId="07B4A45D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  <w:p w14:paraId="38122FB2" w14:textId="77777777" w:rsidR="00E82A74" w:rsidRDefault="00E82A74" w:rsidP="004D1A5E">
            <w:pPr>
              <w:rPr>
                <w:rFonts w:cs="Times New Roman"/>
                <w:b/>
                <w:sz w:val="20"/>
              </w:rPr>
            </w:pPr>
          </w:p>
          <w:p w14:paraId="2CBC8413" w14:textId="77777777" w:rsidR="00E82A74" w:rsidRDefault="00E82A74" w:rsidP="004D1A5E">
            <w:pPr>
              <w:rPr>
                <w:rFonts w:cs="Times New Roman"/>
                <w:b/>
                <w:sz w:val="20"/>
              </w:rPr>
            </w:pPr>
          </w:p>
          <w:p w14:paraId="5723A085" w14:textId="77777777" w:rsidR="00167F3F" w:rsidRDefault="00167F3F" w:rsidP="004D1A5E">
            <w:pPr>
              <w:rPr>
                <w:rFonts w:cs="Times New Roman"/>
                <w:b/>
                <w:sz w:val="20"/>
              </w:rPr>
            </w:pPr>
          </w:p>
          <w:p w14:paraId="0CD2036F" w14:textId="77777777" w:rsidR="00167F3F" w:rsidRPr="00ED36FF" w:rsidRDefault="00167F3F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AF4E9E" w:rsidRPr="00ED36FF" w14:paraId="6AB74810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28FFEC7C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7D200E43" w14:textId="77777777" w:rsidR="004D1A5E" w:rsidRPr="00ED36FF" w:rsidRDefault="00CB5801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5.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51D0098A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350ACDDF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Adres siedziby</w:t>
            </w:r>
          </w:p>
        </w:tc>
        <w:tc>
          <w:tcPr>
            <w:tcW w:w="6520" w:type="dxa"/>
            <w:gridSpan w:val="5"/>
          </w:tcPr>
          <w:p w14:paraId="7A88BC93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CB5801" w:rsidRPr="00ED36FF" w14:paraId="23F288B3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145486F9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</w:p>
          <w:p w14:paraId="09CACD49" w14:textId="77777777" w:rsidR="00E42344" w:rsidRDefault="00E42344" w:rsidP="004D1A5E">
            <w:pPr>
              <w:rPr>
                <w:rFonts w:cs="Times New Roman"/>
                <w:b/>
                <w:sz w:val="18"/>
              </w:rPr>
            </w:pPr>
          </w:p>
          <w:p w14:paraId="4432204B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6. 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520DAE9E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  <w:p w14:paraId="71F0C746" w14:textId="77777777" w:rsidR="00E42344" w:rsidRDefault="00E42344" w:rsidP="004D1A5E">
            <w:pPr>
              <w:rPr>
                <w:rFonts w:cs="Times New Roman"/>
                <w:b/>
                <w:sz w:val="20"/>
              </w:rPr>
            </w:pPr>
          </w:p>
          <w:p w14:paraId="3D19CD81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Forma prawna działalności</w:t>
            </w:r>
          </w:p>
          <w:p w14:paraId="21ED981F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6520" w:type="dxa"/>
            <w:gridSpan w:val="5"/>
          </w:tcPr>
          <w:p w14:paraId="32F190F7" w14:textId="77777777" w:rsidR="00E42344" w:rsidRDefault="00E42344" w:rsidP="00E42344">
            <w:pPr>
              <w:pStyle w:val="Akapitzlist"/>
              <w:rPr>
                <w:rFonts w:cs="Times New Roman"/>
                <w:b/>
                <w:sz w:val="20"/>
              </w:rPr>
            </w:pPr>
          </w:p>
          <w:p w14:paraId="785313F1" w14:textId="77777777" w:rsidR="00CB5801" w:rsidRPr="00A20996" w:rsidRDefault="00A20996" w:rsidP="00A20996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>
              <w:rPr>
                <w:rFonts w:cs="Times New Roman"/>
                <w:b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b/>
                <w:sz w:val="20"/>
              </w:rPr>
            </w:r>
            <w:r w:rsidR="005262C8">
              <w:rPr>
                <w:rFonts w:cs="Times New Roman"/>
                <w:b/>
                <w:sz w:val="20"/>
              </w:rPr>
              <w:fldChar w:fldCharType="separate"/>
            </w:r>
            <w:r>
              <w:rPr>
                <w:rFonts w:cs="Times New Roman"/>
                <w:b/>
                <w:sz w:val="20"/>
              </w:rPr>
              <w:fldChar w:fldCharType="end"/>
            </w:r>
            <w:bookmarkEnd w:id="0"/>
            <w:r>
              <w:rPr>
                <w:rFonts w:cs="Times New Roman"/>
                <w:b/>
                <w:sz w:val="20"/>
              </w:rPr>
              <w:t xml:space="preserve"> </w:t>
            </w:r>
            <w:r w:rsidR="00CB5801" w:rsidRPr="00A20996">
              <w:rPr>
                <w:rFonts w:cs="Times New Roman"/>
                <w:b/>
                <w:sz w:val="20"/>
              </w:rPr>
              <w:t xml:space="preserve">Działalność indywidualna   </w:t>
            </w:r>
          </w:p>
          <w:p w14:paraId="2630F7F1" w14:textId="77777777" w:rsidR="00CB5801" w:rsidRPr="00A20996" w:rsidRDefault="00A20996" w:rsidP="00A20996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>
              <w:rPr>
                <w:rFonts w:cs="Times New Roman"/>
                <w:b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b/>
                <w:sz w:val="20"/>
              </w:rPr>
            </w:r>
            <w:r w:rsidR="005262C8">
              <w:rPr>
                <w:rFonts w:cs="Times New Roman"/>
                <w:b/>
                <w:sz w:val="20"/>
              </w:rPr>
              <w:fldChar w:fldCharType="separate"/>
            </w:r>
            <w:r>
              <w:rPr>
                <w:rFonts w:cs="Times New Roman"/>
                <w:b/>
                <w:sz w:val="20"/>
              </w:rPr>
              <w:fldChar w:fldCharType="end"/>
            </w:r>
            <w:bookmarkEnd w:id="1"/>
            <w:r>
              <w:rPr>
                <w:rFonts w:cs="Times New Roman"/>
                <w:b/>
                <w:sz w:val="20"/>
              </w:rPr>
              <w:t xml:space="preserve"> </w:t>
            </w:r>
            <w:r w:rsidR="00CB5801" w:rsidRPr="00A20996">
              <w:rPr>
                <w:rFonts w:cs="Times New Roman"/>
                <w:b/>
                <w:sz w:val="20"/>
              </w:rPr>
              <w:t>Spółka cywilna</w:t>
            </w:r>
          </w:p>
          <w:p w14:paraId="3FA4A7E6" w14:textId="77777777" w:rsidR="00CB5801" w:rsidRPr="00A20996" w:rsidRDefault="00A20996" w:rsidP="00A20996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>
              <w:rPr>
                <w:rFonts w:cs="Times New Roman"/>
                <w:b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b/>
                <w:sz w:val="20"/>
              </w:rPr>
            </w:r>
            <w:r w:rsidR="005262C8">
              <w:rPr>
                <w:rFonts w:cs="Times New Roman"/>
                <w:b/>
                <w:sz w:val="20"/>
              </w:rPr>
              <w:fldChar w:fldCharType="separate"/>
            </w:r>
            <w:r>
              <w:rPr>
                <w:rFonts w:cs="Times New Roman"/>
                <w:b/>
                <w:sz w:val="20"/>
              </w:rPr>
              <w:fldChar w:fldCharType="end"/>
            </w:r>
            <w:bookmarkEnd w:id="2"/>
            <w:r>
              <w:rPr>
                <w:rFonts w:cs="Times New Roman"/>
                <w:b/>
                <w:sz w:val="20"/>
              </w:rPr>
              <w:t xml:space="preserve"> </w:t>
            </w:r>
            <w:r w:rsidR="00CB5801" w:rsidRPr="00A20996">
              <w:rPr>
                <w:rFonts w:cs="Times New Roman"/>
                <w:b/>
                <w:sz w:val="20"/>
              </w:rPr>
              <w:t xml:space="preserve">Spółka KSH  - </w:t>
            </w:r>
            <w:r w:rsidR="00CB5801" w:rsidRPr="00A20996">
              <w:rPr>
                <w:rFonts w:cs="Times New Roman"/>
                <w:bCs/>
                <w:sz w:val="20"/>
              </w:rPr>
              <w:t>jaka ………………………………….</w:t>
            </w:r>
          </w:p>
          <w:p w14:paraId="2ACA0A1B" w14:textId="77777777" w:rsidR="00E42344" w:rsidRPr="00CB5801" w:rsidRDefault="00E42344" w:rsidP="00E42344">
            <w:pPr>
              <w:pStyle w:val="Akapitzlist"/>
              <w:rPr>
                <w:rFonts w:cs="Times New Roman"/>
                <w:b/>
                <w:sz w:val="20"/>
              </w:rPr>
            </w:pPr>
          </w:p>
        </w:tc>
      </w:tr>
      <w:tr w:rsidR="002346C1" w:rsidRPr="00ED36FF" w14:paraId="12A952CA" w14:textId="77777777" w:rsidTr="002346C1">
        <w:tc>
          <w:tcPr>
            <w:tcW w:w="447" w:type="dxa"/>
            <w:shd w:val="clear" w:color="auto" w:fill="F2F2F2" w:themeFill="background1" w:themeFillShade="F2"/>
          </w:tcPr>
          <w:p w14:paraId="2A72FB2B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181A66AF" w14:textId="77777777" w:rsidR="002346C1" w:rsidRPr="00ED36FF" w:rsidRDefault="00E42344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7</w:t>
            </w:r>
            <w:r w:rsidR="00CB5801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1816" w:type="dxa"/>
            <w:shd w:val="clear" w:color="auto" w:fill="F2F2F2" w:themeFill="background1" w:themeFillShade="F2"/>
          </w:tcPr>
          <w:p w14:paraId="47E1F4AE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42749E63" w14:textId="77777777" w:rsidR="002346C1" w:rsidRPr="00ED36FF" w:rsidRDefault="002346C1" w:rsidP="004D1A5E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Telefon</w:t>
            </w:r>
          </w:p>
        </w:tc>
        <w:tc>
          <w:tcPr>
            <w:tcW w:w="3119" w:type="dxa"/>
            <w:gridSpan w:val="2"/>
            <w:shd w:val="clear" w:color="auto" w:fill="FFFFFF" w:themeFill="background1"/>
          </w:tcPr>
          <w:p w14:paraId="0EED1A61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  <w:p w14:paraId="3919A99F" w14:textId="77777777" w:rsidR="002346C1" w:rsidRPr="00ED36FF" w:rsidRDefault="002346C1" w:rsidP="004D1A5E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D9D9D9" w:themeFill="background1" w:themeFillShade="D9"/>
          </w:tcPr>
          <w:p w14:paraId="288CFCF3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  <w:p w14:paraId="43D0B4FE" w14:textId="77777777" w:rsidR="002346C1" w:rsidRPr="00ED36FF" w:rsidRDefault="002346C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e-mail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14:paraId="38BC4F63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  <w:p w14:paraId="2B3E5E03" w14:textId="77777777" w:rsidR="002346C1" w:rsidRPr="00ED36FF" w:rsidRDefault="002346C1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2346C1" w:rsidRPr="00ED36FF" w14:paraId="7DBEC9AC" w14:textId="77777777" w:rsidTr="002346C1">
        <w:tc>
          <w:tcPr>
            <w:tcW w:w="447" w:type="dxa"/>
            <w:shd w:val="clear" w:color="auto" w:fill="F2F2F2" w:themeFill="background1" w:themeFillShade="F2"/>
          </w:tcPr>
          <w:p w14:paraId="04D9BD9E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304C0CA6" w14:textId="77777777" w:rsidR="002346C1" w:rsidRDefault="00E42344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8</w:t>
            </w:r>
            <w:r w:rsidR="00CB5801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1816" w:type="dxa"/>
            <w:shd w:val="clear" w:color="auto" w:fill="F2F2F2" w:themeFill="background1" w:themeFillShade="F2"/>
          </w:tcPr>
          <w:p w14:paraId="708E0342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131FFBB5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NIP</w:t>
            </w:r>
          </w:p>
        </w:tc>
        <w:tc>
          <w:tcPr>
            <w:tcW w:w="3119" w:type="dxa"/>
            <w:gridSpan w:val="2"/>
            <w:shd w:val="clear" w:color="auto" w:fill="FFFFFF" w:themeFill="background1"/>
          </w:tcPr>
          <w:p w14:paraId="4D0804A0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D9D9D9" w:themeFill="background1" w:themeFillShade="D9"/>
          </w:tcPr>
          <w:p w14:paraId="47A65EF8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  <w:p w14:paraId="549618B3" w14:textId="77777777" w:rsidR="002346C1" w:rsidRDefault="002346C1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 xml:space="preserve">REGON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14:paraId="1D3E653E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</w:tc>
      </w:tr>
      <w:tr w:rsidR="00AF4E9E" w:rsidRPr="00ED36FF" w14:paraId="02BF04F9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1B4BB6A2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42AA351A" w14:textId="77777777" w:rsidR="004D1A5E" w:rsidRPr="00ED36FF" w:rsidRDefault="00E42344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9</w:t>
            </w:r>
            <w:r w:rsidR="00CB5801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16C3EE87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75A280D7" w14:textId="77777777" w:rsidR="004D1A5E" w:rsidRPr="00ED36FF" w:rsidRDefault="004D1A5E" w:rsidP="004D1A5E">
            <w:pPr>
              <w:rPr>
                <w:rFonts w:cs="Times New Roman"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 xml:space="preserve">PESEL </w:t>
            </w:r>
          </w:p>
        </w:tc>
        <w:tc>
          <w:tcPr>
            <w:tcW w:w="6520" w:type="dxa"/>
            <w:gridSpan w:val="5"/>
          </w:tcPr>
          <w:p w14:paraId="7635A31A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AF4E9E" w:rsidRPr="00ED36FF" w14:paraId="0B1F5A12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752E86EA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14FAC3A3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732FFBBC" w14:textId="77777777" w:rsidR="004D1A5E" w:rsidRPr="00ED36FF" w:rsidRDefault="00E42344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10</w:t>
            </w:r>
            <w:r w:rsidR="00CB5801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12D94BFE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354509F1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349B4502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Forma opodatkowania</w:t>
            </w:r>
          </w:p>
        </w:tc>
        <w:tc>
          <w:tcPr>
            <w:tcW w:w="6520" w:type="dxa"/>
            <w:gridSpan w:val="5"/>
          </w:tcPr>
          <w:p w14:paraId="43B32B21" w14:textId="77777777" w:rsidR="00E42344" w:rsidRDefault="00E42344" w:rsidP="00E42344">
            <w:pPr>
              <w:pStyle w:val="Akapitzlist"/>
              <w:ind w:left="819"/>
              <w:rPr>
                <w:rFonts w:cs="Times New Roman"/>
                <w:sz w:val="18"/>
                <w:szCs w:val="18"/>
              </w:rPr>
            </w:pPr>
          </w:p>
          <w:p w14:paraId="4B8A5CD1" w14:textId="77777777" w:rsidR="004D1A5E" w:rsidRPr="00A20996" w:rsidRDefault="00A20996" w:rsidP="00A209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4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  <w:szCs w:val="18"/>
              </w:rPr>
            </w:r>
            <w:r w:rsidR="005262C8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3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karta podatkowa</w:t>
            </w:r>
          </w:p>
          <w:p w14:paraId="161790E0" w14:textId="77777777" w:rsidR="004D1A5E" w:rsidRPr="00A20996" w:rsidRDefault="00A20996" w:rsidP="00A209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5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  <w:szCs w:val="18"/>
              </w:rPr>
            </w:r>
            <w:r w:rsidR="005262C8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4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ryczałt od przychodów ewidencjonowanych</w:t>
            </w:r>
          </w:p>
          <w:p w14:paraId="211D97C6" w14:textId="77777777" w:rsidR="004D1A5E" w:rsidRPr="00A20996" w:rsidRDefault="00A20996" w:rsidP="00A209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6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  <w:szCs w:val="18"/>
              </w:rPr>
            </w:r>
            <w:r w:rsidR="005262C8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5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zasady ogólne – podatek liniowy</w:t>
            </w:r>
          </w:p>
          <w:p w14:paraId="07545BD4" w14:textId="77777777" w:rsidR="004D1A5E" w:rsidRPr="00A20996" w:rsidRDefault="00A20996" w:rsidP="00A209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7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  <w:szCs w:val="18"/>
              </w:rPr>
            </w:r>
            <w:r w:rsidR="005262C8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6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zasady ogólne – podatek wg skali</w:t>
            </w:r>
          </w:p>
          <w:p w14:paraId="4A537FC6" w14:textId="77777777" w:rsidR="00E42344" w:rsidRPr="00A20996" w:rsidRDefault="00A20996" w:rsidP="00A20996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8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  <w:szCs w:val="18"/>
              </w:rPr>
            </w:r>
            <w:r w:rsidR="005262C8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7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podatek dochodowy od osób prawnych</w:t>
            </w:r>
          </w:p>
          <w:p w14:paraId="0059ABC5" w14:textId="77777777" w:rsidR="00167F3F" w:rsidRPr="00167F3F" w:rsidRDefault="00167F3F" w:rsidP="00167F3F">
            <w:pPr>
              <w:pStyle w:val="Akapitzlist"/>
              <w:ind w:left="819"/>
              <w:rPr>
                <w:rFonts w:cs="Times New Roman"/>
                <w:sz w:val="20"/>
              </w:rPr>
            </w:pPr>
          </w:p>
        </w:tc>
      </w:tr>
      <w:tr w:rsidR="00AF4E9E" w:rsidRPr="00ED36FF" w14:paraId="5CE96314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4CCF0C2D" w14:textId="77777777" w:rsidR="002346C1" w:rsidRDefault="002346C1" w:rsidP="00CD46AD">
            <w:pPr>
              <w:rPr>
                <w:rFonts w:cs="Times New Roman"/>
                <w:b/>
                <w:sz w:val="18"/>
              </w:rPr>
            </w:pPr>
          </w:p>
          <w:p w14:paraId="3E1305F0" w14:textId="77777777" w:rsidR="003D54F1" w:rsidRPr="00ED36FF" w:rsidRDefault="00E42344" w:rsidP="00CD46AD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11</w:t>
            </w:r>
            <w:r w:rsidR="004D1A5E" w:rsidRPr="00ED36FF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7AD78C72" w14:textId="77777777" w:rsidR="003D54F1" w:rsidRPr="00ED36FF" w:rsidRDefault="003D54F1" w:rsidP="00CD46AD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Czy Wnioskodawca jest podatnikiem podatku VAT?</w:t>
            </w:r>
          </w:p>
        </w:tc>
        <w:tc>
          <w:tcPr>
            <w:tcW w:w="6520" w:type="dxa"/>
            <w:gridSpan w:val="5"/>
          </w:tcPr>
          <w:p w14:paraId="3A33DD76" w14:textId="77777777" w:rsidR="003D54F1" w:rsidRPr="00A20996" w:rsidRDefault="00A20996" w:rsidP="00A20996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9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8"/>
            <w:r>
              <w:rPr>
                <w:rFonts w:cs="Times New Roman"/>
                <w:sz w:val="18"/>
              </w:rPr>
              <w:t xml:space="preserve"> </w:t>
            </w:r>
            <w:r w:rsidR="003D54F1" w:rsidRPr="00A20996">
              <w:rPr>
                <w:rFonts w:cs="Times New Roman"/>
                <w:sz w:val="18"/>
              </w:rPr>
              <w:t>nie</w:t>
            </w:r>
            <w:r w:rsidR="00891E26" w:rsidRPr="00A20996">
              <w:rPr>
                <w:rFonts w:cs="Times New Roman"/>
                <w:sz w:val="18"/>
              </w:rPr>
              <w:t xml:space="preserve"> </w:t>
            </w:r>
          </w:p>
          <w:p w14:paraId="72C3CF02" w14:textId="77777777" w:rsidR="00891E26" w:rsidRPr="00A20996" w:rsidRDefault="00A20996" w:rsidP="00A20996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0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9"/>
            <w:r>
              <w:rPr>
                <w:rFonts w:cs="Times New Roman"/>
                <w:sz w:val="18"/>
              </w:rPr>
              <w:t xml:space="preserve"> </w:t>
            </w:r>
            <w:r w:rsidR="00891E26" w:rsidRPr="00A20996">
              <w:rPr>
                <w:rFonts w:cs="Times New Roman"/>
                <w:sz w:val="18"/>
              </w:rPr>
              <w:t>tak</w:t>
            </w:r>
          </w:p>
        </w:tc>
      </w:tr>
      <w:tr w:rsidR="00AF4E9E" w:rsidRPr="00ED36FF" w14:paraId="291DB7AE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008AF114" w14:textId="77777777" w:rsidR="002346C1" w:rsidRDefault="002346C1" w:rsidP="00CD46AD">
            <w:pPr>
              <w:rPr>
                <w:rFonts w:cs="Times New Roman"/>
                <w:b/>
                <w:sz w:val="18"/>
              </w:rPr>
            </w:pPr>
          </w:p>
          <w:p w14:paraId="6D4F3493" w14:textId="77777777" w:rsidR="00AF4E9E" w:rsidRPr="00ED36FF" w:rsidRDefault="00E0722B" w:rsidP="00CD46AD">
            <w:pPr>
              <w:rPr>
                <w:rFonts w:cs="Times New Roman"/>
                <w:b/>
                <w:sz w:val="18"/>
              </w:rPr>
            </w:pPr>
            <w:r w:rsidRPr="00E9666B">
              <w:rPr>
                <w:rFonts w:cs="Times New Roman"/>
                <w:b/>
                <w:sz w:val="18"/>
              </w:rPr>
              <w:t>1</w:t>
            </w:r>
            <w:r w:rsidR="00E42344" w:rsidRPr="00E9666B">
              <w:rPr>
                <w:rFonts w:cs="Times New Roman"/>
                <w:b/>
                <w:sz w:val="18"/>
              </w:rPr>
              <w:t>2</w:t>
            </w:r>
            <w:r w:rsidRPr="00E9666B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12A0E0F8" w14:textId="77777777" w:rsidR="002346C1" w:rsidRDefault="002346C1" w:rsidP="00CD46AD">
            <w:pPr>
              <w:rPr>
                <w:rFonts w:cs="Times New Roman"/>
                <w:b/>
                <w:sz w:val="20"/>
              </w:rPr>
            </w:pPr>
          </w:p>
          <w:p w14:paraId="40E348F5" w14:textId="77777777" w:rsidR="002346C1" w:rsidRDefault="00AF4E9E" w:rsidP="00CD46AD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 xml:space="preserve">Wykaz posiadanych rachunków bankowych </w:t>
            </w:r>
            <w:r w:rsidR="00E82A74">
              <w:rPr>
                <w:rFonts w:cs="Times New Roman"/>
                <w:b/>
                <w:sz w:val="20"/>
              </w:rPr>
              <w:t>związanych z prowadzoną działalnością gospodarczą</w:t>
            </w:r>
          </w:p>
          <w:p w14:paraId="6A72C80D" w14:textId="77777777" w:rsidR="00AF4E9E" w:rsidRPr="00ED36FF" w:rsidRDefault="002346C1" w:rsidP="002346C1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 xml:space="preserve">(nr rachunku i nazwa banku) </w:t>
            </w:r>
          </w:p>
        </w:tc>
        <w:tc>
          <w:tcPr>
            <w:tcW w:w="6520" w:type="dxa"/>
            <w:gridSpan w:val="5"/>
          </w:tcPr>
          <w:p w14:paraId="50718DE3" w14:textId="77777777" w:rsidR="00AF4E9E" w:rsidRPr="00ED36FF" w:rsidRDefault="00AF4E9E" w:rsidP="00AF4E9E">
            <w:pPr>
              <w:rPr>
                <w:rFonts w:cs="Times New Roman"/>
                <w:sz w:val="20"/>
              </w:rPr>
            </w:pPr>
          </w:p>
          <w:p w14:paraId="2F5D1E46" w14:textId="77777777" w:rsidR="00AF4E9E" w:rsidRPr="00ED36FF" w:rsidRDefault="00E82A74" w:rsidP="00AF4E9E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BANK</w:t>
            </w:r>
            <w:r w:rsidR="00231072">
              <w:rPr>
                <w:rFonts w:cs="Times New Roman"/>
                <w:sz w:val="20"/>
              </w:rPr>
              <w:t>……………</w:t>
            </w:r>
            <w:r w:rsidR="00AF4E9E" w:rsidRPr="00ED36FF">
              <w:rPr>
                <w:rFonts w:cs="Times New Roman"/>
                <w:sz w:val="20"/>
              </w:rPr>
              <w:t>…</w:t>
            </w:r>
            <w:r w:rsidR="00231072">
              <w:rPr>
                <w:rFonts w:cs="Times New Roman"/>
                <w:sz w:val="20"/>
              </w:rPr>
              <w:t>….</w:t>
            </w:r>
            <w:r w:rsidR="00AF4E9E" w:rsidRPr="00ED36FF">
              <w:rPr>
                <w:rFonts w:cs="Times New Roman"/>
                <w:sz w:val="20"/>
              </w:rPr>
              <w:t>………</w:t>
            </w:r>
            <w:r>
              <w:rPr>
                <w:rFonts w:cs="Times New Roman"/>
                <w:sz w:val="20"/>
              </w:rPr>
              <w:t>NR RACHUNKU ………………</w:t>
            </w:r>
            <w:r w:rsidR="00231072">
              <w:rPr>
                <w:rFonts w:cs="Times New Roman"/>
                <w:sz w:val="20"/>
              </w:rPr>
              <w:t>…….</w:t>
            </w:r>
            <w:r>
              <w:rPr>
                <w:rFonts w:cs="Times New Roman"/>
                <w:sz w:val="20"/>
              </w:rPr>
              <w:t>……</w:t>
            </w:r>
            <w:r w:rsidR="00937C69">
              <w:rPr>
                <w:rFonts w:cs="Times New Roman"/>
                <w:sz w:val="20"/>
              </w:rPr>
              <w:t>……………….</w:t>
            </w:r>
            <w:r>
              <w:rPr>
                <w:rFonts w:cs="Times New Roman"/>
                <w:sz w:val="20"/>
              </w:rPr>
              <w:t>………………</w:t>
            </w:r>
          </w:p>
          <w:p w14:paraId="225F30FC" w14:textId="77777777" w:rsidR="00AF4E9E" w:rsidRPr="00ED36FF" w:rsidRDefault="00AF4E9E" w:rsidP="00AF4E9E">
            <w:pPr>
              <w:rPr>
                <w:rFonts w:cs="Times New Roman"/>
                <w:sz w:val="20"/>
              </w:rPr>
            </w:pPr>
          </w:p>
          <w:p w14:paraId="38E6E6F3" w14:textId="77777777" w:rsidR="00E82A74" w:rsidRPr="00ED36FF" w:rsidRDefault="00E82A74" w:rsidP="00E82A74">
            <w:pPr>
              <w:rPr>
                <w:rFonts w:cs="Times New Roman"/>
                <w:sz w:val="20"/>
              </w:rPr>
            </w:pPr>
          </w:p>
          <w:p w14:paraId="0D36C2FC" w14:textId="77777777" w:rsidR="00E82A74" w:rsidRPr="00ED36FF" w:rsidRDefault="00E82A74" w:rsidP="00E82A7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BANK</w:t>
            </w:r>
            <w:r w:rsidR="00231072">
              <w:rPr>
                <w:rFonts w:cs="Times New Roman"/>
                <w:sz w:val="20"/>
              </w:rPr>
              <w:t>…</w:t>
            </w:r>
            <w:r w:rsidRPr="00ED36FF">
              <w:rPr>
                <w:rFonts w:cs="Times New Roman"/>
                <w:sz w:val="20"/>
              </w:rPr>
              <w:t>……………</w:t>
            </w:r>
            <w:r w:rsidR="00231072">
              <w:rPr>
                <w:rFonts w:cs="Times New Roman"/>
                <w:sz w:val="20"/>
              </w:rPr>
              <w:t>….</w:t>
            </w:r>
            <w:r w:rsidRPr="00ED36FF">
              <w:rPr>
                <w:rFonts w:cs="Times New Roman"/>
                <w:sz w:val="20"/>
              </w:rPr>
              <w:t>………</w:t>
            </w:r>
            <w:r>
              <w:rPr>
                <w:rFonts w:cs="Times New Roman"/>
                <w:sz w:val="20"/>
              </w:rPr>
              <w:t>NR RACHUNKU ……</w:t>
            </w:r>
            <w:r w:rsidR="00937C69">
              <w:rPr>
                <w:rFonts w:cs="Times New Roman"/>
                <w:sz w:val="20"/>
              </w:rPr>
              <w:t>…………………..</w:t>
            </w:r>
            <w:r>
              <w:rPr>
                <w:rFonts w:cs="Times New Roman"/>
                <w:sz w:val="20"/>
              </w:rPr>
              <w:t>…</w:t>
            </w:r>
            <w:r w:rsidR="00231072">
              <w:rPr>
                <w:rFonts w:cs="Times New Roman"/>
                <w:sz w:val="20"/>
              </w:rPr>
              <w:t>…….</w:t>
            </w:r>
            <w:r>
              <w:rPr>
                <w:rFonts w:cs="Times New Roman"/>
                <w:sz w:val="20"/>
              </w:rPr>
              <w:t>……………</w:t>
            </w:r>
            <w:r w:rsidR="003C6F71">
              <w:rPr>
                <w:rFonts w:cs="Times New Roman"/>
                <w:sz w:val="20"/>
              </w:rPr>
              <w:t>.</w:t>
            </w:r>
            <w:r>
              <w:rPr>
                <w:rFonts w:cs="Times New Roman"/>
                <w:sz w:val="20"/>
              </w:rPr>
              <w:t>…………</w:t>
            </w:r>
          </w:p>
          <w:p w14:paraId="08E2F4B3" w14:textId="77777777" w:rsidR="002346C1" w:rsidRDefault="002346C1" w:rsidP="00AF4E9E">
            <w:pPr>
              <w:rPr>
                <w:rFonts w:cs="Times New Roman"/>
                <w:sz w:val="20"/>
              </w:rPr>
            </w:pPr>
          </w:p>
          <w:p w14:paraId="05D21E85" w14:textId="77777777" w:rsidR="00E82A74" w:rsidRPr="00ED36FF" w:rsidRDefault="00E82A74" w:rsidP="00E82A74">
            <w:pPr>
              <w:rPr>
                <w:rFonts w:cs="Times New Roman"/>
                <w:sz w:val="20"/>
              </w:rPr>
            </w:pPr>
          </w:p>
          <w:p w14:paraId="68E97D3A" w14:textId="77777777" w:rsidR="00E82A74" w:rsidRPr="00ED36FF" w:rsidRDefault="00E82A74" w:rsidP="00E82A7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BANK</w:t>
            </w:r>
            <w:r w:rsidR="00231072">
              <w:rPr>
                <w:rFonts w:cs="Times New Roman"/>
                <w:sz w:val="20"/>
              </w:rPr>
              <w:t>………</w:t>
            </w:r>
            <w:r w:rsidRPr="00ED36FF">
              <w:rPr>
                <w:rFonts w:cs="Times New Roman"/>
                <w:sz w:val="20"/>
              </w:rPr>
              <w:t>…………</w:t>
            </w:r>
            <w:r w:rsidR="00231072">
              <w:rPr>
                <w:rFonts w:cs="Times New Roman"/>
                <w:sz w:val="20"/>
              </w:rPr>
              <w:t>….</w:t>
            </w:r>
            <w:r w:rsidRPr="00ED36FF">
              <w:rPr>
                <w:rFonts w:cs="Times New Roman"/>
                <w:sz w:val="20"/>
              </w:rPr>
              <w:t>…</w:t>
            </w:r>
            <w:r w:rsidR="00937C69">
              <w:rPr>
                <w:rFonts w:cs="Times New Roman"/>
                <w:sz w:val="20"/>
              </w:rPr>
              <w:t>…</w:t>
            </w:r>
            <w:r>
              <w:rPr>
                <w:rFonts w:cs="Times New Roman"/>
                <w:sz w:val="20"/>
              </w:rPr>
              <w:t>NR RACHUNKU ……………………</w:t>
            </w:r>
            <w:r w:rsidR="00937C69">
              <w:rPr>
                <w:rFonts w:cs="Times New Roman"/>
                <w:sz w:val="20"/>
              </w:rPr>
              <w:t>………</w:t>
            </w:r>
            <w:r w:rsidR="00231072">
              <w:rPr>
                <w:rFonts w:cs="Times New Roman"/>
                <w:sz w:val="20"/>
              </w:rPr>
              <w:t>……..</w:t>
            </w:r>
            <w:r w:rsidR="00937C69">
              <w:rPr>
                <w:rFonts w:cs="Times New Roman"/>
                <w:sz w:val="20"/>
              </w:rPr>
              <w:t>……</w:t>
            </w:r>
            <w:r>
              <w:rPr>
                <w:rFonts w:cs="Times New Roman"/>
                <w:sz w:val="20"/>
              </w:rPr>
              <w:t>………</w:t>
            </w:r>
            <w:r w:rsidR="003C6F71">
              <w:rPr>
                <w:rFonts w:cs="Times New Roman"/>
                <w:sz w:val="20"/>
              </w:rPr>
              <w:t>..</w:t>
            </w:r>
            <w:r>
              <w:rPr>
                <w:rFonts w:cs="Times New Roman"/>
                <w:sz w:val="20"/>
              </w:rPr>
              <w:t>………</w:t>
            </w:r>
          </w:p>
          <w:p w14:paraId="6075FAA7" w14:textId="77777777" w:rsidR="002346C1" w:rsidRPr="00ED36FF" w:rsidRDefault="002346C1" w:rsidP="00AF4E9E">
            <w:pPr>
              <w:rPr>
                <w:rFonts w:cs="Times New Roman"/>
                <w:sz w:val="20"/>
              </w:rPr>
            </w:pPr>
          </w:p>
        </w:tc>
      </w:tr>
    </w:tbl>
    <w:p w14:paraId="741C4DF9" w14:textId="77777777" w:rsidR="00891E26" w:rsidRPr="003C6F71" w:rsidRDefault="00891E26" w:rsidP="003C6F71">
      <w:pPr>
        <w:spacing w:after="0"/>
        <w:rPr>
          <w:rFonts w:cs="Times New Roman"/>
          <w:b/>
          <w:sz w:val="24"/>
          <w:szCs w:val="24"/>
        </w:rPr>
      </w:pPr>
    </w:p>
    <w:p w14:paraId="7CE83966" w14:textId="77777777" w:rsidR="003D54F1" w:rsidRPr="002346C1" w:rsidRDefault="003D54F1" w:rsidP="003D54F1">
      <w:pPr>
        <w:pStyle w:val="Akapitzlist"/>
        <w:numPr>
          <w:ilvl w:val="0"/>
          <w:numId w:val="1"/>
        </w:numPr>
        <w:spacing w:after="0"/>
        <w:ind w:left="567" w:hanging="207"/>
        <w:rPr>
          <w:rFonts w:cs="Times New Roman"/>
          <w:b/>
          <w:sz w:val="24"/>
          <w:szCs w:val="24"/>
        </w:rPr>
      </w:pPr>
      <w:r w:rsidRPr="002346C1">
        <w:rPr>
          <w:rFonts w:cs="Times New Roman"/>
          <w:b/>
          <w:sz w:val="24"/>
          <w:szCs w:val="24"/>
        </w:rPr>
        <w:t xml:space="preserve"> Podstawowe dane dotyczące pożyczki</w:t>
      </w:r>
    </w:p>
    <w:p w14:paraId="73EEE647" w14:textId="77777777" w:rsidR="002346C1" w:rsidRPr="00ED36FF" w:rsidRDefault="002346C1" w:rsidP="002346C1">
      <w:pPr>
        <w:pStyle w:val="Akapitzlist"/>
        <w:spacing w:after="0"/>
        <w:ind w:left="567"/>
        <w:rPr>
          <w:rFonts w:cs="Times New Roman"/>
          <w:b/>
        </w:rPr>
      </w:pPr>
    </w:p>
    <w:tbl>
      <w:tblPr>
        <w:tblStyle w:val="Tabela-Siatk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551"/>
        <w:gridCol w:w="1843"/>
        <w:gridCol w:w="2126"/>
      </w:tblGrid>
      <w:tr w:rsidR="00B02A31" w:rsidRPr="00ED36FF" w14:paraId="1C652A87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2F05251C" w14:textId="77777777" w:rsidR="000925C1" w:rsidRDefault="000925C1" w:rsidP="00B02A31">
            <w:pPr>
              <w:rPr>
                <w:rFonts w:cs="Times New Roman"/>
                <w:b/>
                <w:sz w:val="18"/>
              </w:rPr>
            </w:pPr>
          </w:p>
          <w:p w14:paraId="736D6BA0" w14:textId="77777777" w:rsidR="00B02A31" w:rsidRPr="00ED36FF" w:rsidRDefault="00B02A31" w:rsidP="00B02A31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1.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47C6CBC4" w14:textId="77777777" w:rsidR="000925C1" w:rsidRDefault="000925C1" w:rsidP="00094F4F">
            <w:pPr>
              <w:rPr>
                <w:rFonts w:cs="Times New Roman"/>
                <w:b/>
                <w:sz w:val="20"/>
              </w:rPr>
            </w:pPr>
          </w:p>
          <w:p w14:paraId="3083F4BF" w14:textId="77777777" w:rsidR="00B02A31" w:rsidRPr="00ED36FF" w:rsidRDefault="00B02A31" w:rsidP="00094F4F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Rodzaj pożyczki</w:t>
            </w:r>
          </w:p>
        </w:tc>
        <w:tc>
          <w:tcPr>
            <w:tcW w:w="6520" w:type="dxa"/>
            <w:gridSpan w:val="3"/>
          </w:tcPr>
          <w:p w14:paraId="5151155C" w14:textId="77777777" w:rsidR="000925C1" w:rsidRPr="000925C1" w:rsidRDefault="000925C1" w:rsidP="000925C1">
            <w:pPr>
              <w:pStyle w:val="Akapitzlist"/>
              <w:ind w:left="400"/>
              <w:rPr>
                <w:rFonts w:cs="Times New Roman"/>
                <w:b/>
                <w:sz w:val="18"/>
              </w:rPr>
            </w:pPr>
          </w:p>
          <w:p w14:paraId="2EAD3953" w14:textId="77777777" w:rsidR="00B02A31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b/>
                <w:sz w:val="18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Wybór11"/>
            <w:r>
              <w:rPr>
                <w:rFonts w:cs="Times New Roman"/>
                <w:b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b/>
                <w:sz w:val="18"/>
              </w:rPr>
            </w:r>
            <w:r w:rsidR="005262C8">
              <w:rPr>
                <w:rFonts w:cs="Times New Roman"/>
                <w:b/>
                <w:sz w:val="18"/>
              </w:rPr>
              <w:fldChar w:fldCharType="separate"/>
            </w:r>
            <w:r>
              <w:rPr>
                <w:rFonts w:cs="Times New Roman"/>
                <w:b/>
                <w:sz w:val="18"/>
              </w:rPr>
              <w:fldChar w:fldCharType="end"/>
            </w:r>
            <w:bookmarkEnd w:id="10"/>
            <w:r>
              <w:rPr>
                <w:rFonts w:cs="Times New Roman"/>
                <w:b/>
                <w:sz w:val="18"/>
              </w:rPr>
              <w:t xml:space="preserve"> </w:t>
            </w:r>
            <w:r w:rsidR="00420FF7" w:rsidRPr="00A20996">
              <w:rPr>
                <w:rFonts w:cs="Times New Roman"/>
                <w:b/>
                <w:sz w:val="18"/>
              </w:rPr>
              <w:t>Pożyczka mała</w:t>
            </w:r>
            <w:r w:rsidR="000925C1" w:rsidRPr="00A20996">
              <w:rPr>
                <w:rFonts w:cs="Times New Roman"/>
                <w:sz w:val="18"/>
              </w:rPr>
              <w:t xml:space="preserve">: </w:t>
            </w:r>
            <w:r w:rsidR="00420FF7" w:rsidRPr="00A20996">
              <w:rPr>
                <w:rFonts w:cs="Times New Roman"/>
                <w:sz w:val="18"/>
              </w:rPr>
              <w:t xml:space="preserve"> do 250</w:t>
            </w:r>
            <w:r w:rsidR="000925C1" w:rsidRPr="00A20996">
              <w:rPr>
                <w:rFonts w:cs="Times New Roman"/>
                <w:sz w:val="18"/>
              </w:rPr>
              <w:t> </w:t>
            </w:r>
            <w:r w:rsidR="00420FF7" w:rsidRPr="00A20996">
              <w:rPr>
                <w:rFonts w:cs="Times New Roman"/>
                <w:sz w:val="18"/>
              </w:rPr>
              <w:t>000</w:t>
            </w:r>
            <w:r w:rsidR="000925C1" w:rsidRPr="00A20996">
              <w:rPr>
                <w:rFonts w:cs="Times New Roman"/>
                <w:sz w:val="18"/>
              </w:rPr>
              <w:t>,00</w:t>
            </w:r>
            <w:r w:rsidR="00420FF7" w:rsidRPr="00A20996">
              <w:rPr>
                <w:rFonts w:cs="Times New Roman"/>
                <w:sz w:val="18"/>
              </w:rPr>
              <w:t xml:space="preserve"> zł</w:t>
            </w:r>
          </w:p>
          <w:p w14:paraId="467CE2E5" w14:textId="77777777" w:rsidR="000925C1" w:rsidRPr="00ED36FF" w:rsidRDefault="000925C1" w:rsidP="00167F3F">
            <w:pPr>
              <w:pStyle w:val="Akapitzlist"/>
              <w:ind w:left="317" w:hanging="277"/>
              <w:rPr>
                <w:rFonts w:cs="Times New Roman"/>
                <w:sz w:val="18"/>
              </w:rPr>
            </w:pPr>
          </w:p>
          <w:p w14:paraId="40193871" w14:textId="77777777" w:rsidR="000925C1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b/>
                <w:sz w:val="18"/>
              </w:rPr>
              <w:fldChar w:fldCharType="begin">
                <w:ffData>
                  <w:name w:val="Wybó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Wybór12"/>
            <w:r>
              <w:rPr>
                <w:rFonts w:cs="Times New Roman"/>
                <w:b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b/>
                <w:sz w:val="18"/>
              </w:rPr>
            </w:r>
            <w:r w:rsidR="005262C8">
              <w:rPr>
                <w:rFonts w:cs="Times New Roman"/>
                <w:b/>
                <w:sz w:val="18"/>
              </w:rPr>
              <w:fldChar w:fldCharType="separate"/>
            </w:r>
            <w:r>
              <w:rPr>
                <w:rFonts w:cs="Times New Roman"/>
                <w:b/>
                <w:sz w:val="18"/>
              </w:rPr>
              <w:fldChar w:fldCharType="end"/>
            </w:r>
            <w:bookmarkEnd w:id="11"/>
            <w:r>
              <w:rPr>
                <w:rFonts w:cs="Times New Roman"/>
                <w:b/>
                <w:sz w:val="18"/>
              </w:rPr>
              <w:t xml:space="preserve"> </w:t>
            </w:r>
            <w:r w:rsidR="00420FF7" w:rsidRPr="00A20996">
              <w:rPr>
                <w:rFonts w:cs="Times New Roman"/>
                <w:b/>
                <w:sz w:val="18"/>
              </w:rPr>
              <w:t>Pożyczka duża</w:t>
            </w:r>
            <w:r w:rsidR="000925C1" w:rsidRPr="00A20996">
              <w:rPr>
                <w:rFonts w:cs="Times New Roman"/>
                <w:b/>
                <w:sz w:val="18"/>
              </w:rPr>
              <w:t>:</w:t>
            </w:r>
            <w:r w:rsidR="00420FF7" w:rsidRPr="00A20996">
              <w:rPr>
                <w:rFonts w:cs="Times New Roman"/>
                <w:sz w:val="18"/>
              </w:rPr>
              <w:t xml:space="preserve"> od 250 000,01 zł do 1 000</w:t>
            </w:r>
            <w:r w:rsidR="000925C1" w:rsidRPr="00A20996">
              <w:rPr>
                <w:rFonts w:cs="Times New Roman"/>
                <w:sz w:val="18"/>
              </w:rPr>
              <w:t> </w:t>
            </w:r>
            <w:r w:rsidR="00420FF7" w:rsidRPr="00A20996">
              <w:rPr>
                <w:rFonts w:cs="Times New Roman"/>
                <w:sz w:val="18"/>
              </w:rPr>
              <w:t>000</w:t>
            </w:r>
            <w:r w:rsidR="000925C1" w:rsidRPr="00A20996">
              <w:rPr>
                <w:rFonts w:cs="Times New Roman"/>
                <w:sz w:val="18"/>
              </w:rPr>
              <w:t>,00</w:t>
            </w:r>
            <w:r w:rsidR="00420FF7" w:rsidRPr="00A20996">
              <w:rPr>
                <w:rFonts w:cs="Times New Roman"/>
                <w:sz w:val="18"/>
              </w:rPr>
              <w:t xml:space="preserve"> zł</w:t>
            </w:r>
          </w:p>
          <w:p w14:paraId="22972B4F" w14:textId="77777777" w:rsidR="00891E26" w:rsidRPr="00167F3F" w:rsidRDefault="00891E26" w:rsidP="00167F3F">
            <w:pPr>
              <w:rPr>
                <w:rFonts w:cs="Times New Roman"/>
                <w:sz w:val="18"/>
              </w:rPr>
            </w:pPr>
          </w:p>
        </w:tc>
      </w:tr>
      <w:tr w:rsidR="00B02A31" w:rsidRPr="00ED36FF" w14:paraId="4B7A98A3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701D32B0" w14:textId="77777777" w:rsidR="000925C1" w:rsidRDefault="000925C1" w:rsidP="00B02A31">
            <w:pPr>
              <w:rPr>
                <w:rFonts w:cs="Times New Roman"/>
                <w:b/>
                <w:sz w:val="18"/>
              </w:rPr>
            </w:pPr>
          </w:p>
          <w:p w14:paraId="2B2E8C3D" w14:textId="77777777" w:rsidR="00B02A31" w:rsidRPr="00ED36FF" w:rsidRDefault="00B02A31" w:rsidP="00B02A31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2.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3C6D534" w14:textId="77777777" w:rsidR="000925C1" w:rsidRDefault="000925C1" w:rsidP="00094F4F">
            <w:pPr>
              <w:rPr>
                <w:rFonts w:cs="Times New Roman"/>
                <w:b/>
                <w:sz w:val="20"/>
              </w:rPr>
            </w:pPr>
          </w:p>
          <w:p w14:paraId="6DEE0BF2" w14:textId="77777777" w:rsidR="00B02A31" w:rsidRPr="00ED36FF" w:rsidRDefault="00FD6644" w:rsidP="00094F4F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Warunki pożyczki</w:t>
            </w:r>
          </w:p>
        </w:tc>
        <w:tc>
          <w:tcPr>
            <w:tcW w:w="6520" w:type="dxa"/>
            <w:gridSpan w:val="3"/>
          </w:tcPr>
          <w:p w14:paraId="604D3DDF" w14:textId="77777777" w:rsidR="000925C1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Wybór13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2"/>
            <w:r>
              <w:rPr>
                <w:rFonts w:cs="Times New Roman"/>
                <w:sz w:val="18"/>
              </w:rPr>
              <w:t xml:space="preserve"> </w:t>
            </w:r>
            <w:r w:rsidR="000925C1" w:rsidRPr="00A20996">
              <w:rPr>
                <w:rFonts w:cs="Times New Roman"/>
                <w:sz w:val="18"/>
              </w:rPr>
              <w:t>Warunki korzystniejsze niż rynkowe (pomoc de minimis)</w:t>
            </w:r>
          </w:p>
          <w:p w14:paraId="0E4B70B4" w14:textId="77777777" w:rsidR="000925C1" w:rsidRDefault="000925C1" w:rsidP="00167F3F">
            <w:pPr>
              <w:pStyle w:val="Akapitzlist"/>
              <w:ind w:left="317" w:hanging="284"/>
              <w:rPr>
                <w:rFonts w:cs="Times New Roman"/>
                <w:sz w:val="18"/>
              </w:rPr>
            </w:pPr>
          </w:p>
          <w:p w14:paraId="7F2F50F3" w14:textId="77777777" w:rsidR="00B02A31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Wybór14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3"/>
            <w:r>
              <w:rPr>
                <w:rFonts w:cs="Times New Roman"/>
                <w:sz w:val="18"/>
              </w:rPr>
              <w:t xml:space="preserve"> </w:t>
            </w:r>
            <w:r w:rsidR="00FD6644" w:rsidRPr="00A20996">
              <w:rPr>
                <w:rFonts w:cs="Times New Roman"/>
                <w:sz w:val="18"/>
              </w:rPr>
              <w:t>Warunki rynkowe</w:t>
            </w:r>
          </w:p>
          <w:p w14:paraId="554176E2" w14:textId="77777777" w:rsidR="000925C1" w:rsidRPr="000925C1" w:rsidRDefault="000925C1" w:rsidP="000925C1">
            <w:pPr>
              <w:rPr>
                <w:rFonts w:cs="Times New Roman"/>
                <w:sz w:val="18"/>
              </w:rPr>
            </w:pPr>
          </w:p>
        </w:tc>
      </w:tr>
      <w:tr w:rsidR="00AC2B1F" w:rsidRPr="00ED36FF" w14:paraId="47F554D0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393E8B91" w14:textId="77777777" w:rsidR="000925C1" w:rsidRDefault="000925C1" w:rsidP="00AC2B1F">
            <w:pPr>
              <w:rPr>
                <w:rFonts w:cs="Times New Roman"/>
                <w:b/>
                <w:sz w:val="18"/>
              </w:rPr>
            </w:pPr>
          </w:p>
          <w:p w14:paraId="2F7D1829" w14:textId="77777777" w:rsidR="00AC2B1F" w:rsidRPr="00ED36FF" w:rsidRDefault="00AC2B1F" w:rsidP="00AC2B1F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3.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D14B89B" w14:textId="77777777" w:rsidR="000925C1" w:rsidRDefault="000925C1" w:rsidP="00094F4F">
            <w:pPr>
              <w:rPr>
                <w:rFonts w:cs="Times New Roman"/>
                <w:b/>
                <w:sz w:val="20"/>
              </w:rPr>
            </w:pPr>
          </w:p>
          <w:p w14:paraId="4EFAF8BC" w14:textId="77777777" w:rsidR="00AC2B1F" w:rsidRPr="00ED36FF" w:rsidRDefault="000925C1" w:rsidP="000925C1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Wnioskowana k</w:t>
            </w:r>
            <w:r w:rsidR="007E5D7D" w:rsidRPr="00ED36FF">
              <w:rPr>
                <w:rFonts w:cs="Times New Roman"/>
                <w:b/>
                <w:sz w:val="20"/>
              </w:rPr>
              <w:t xml:space="preserve">wota </w:t>
            </w:r>
            <w:r w:rsidR="004E5902" w:rsidRPr="00ED36FF">
              <w:rPr>
                <w:rFonts w:cs="Times New Roman"/>
                <w:b/>
                <w:sz w:val="20"/>
              </w:rPr>
              <w:t>pożyczki</w:t>
            </w:r>
          </w:p>
        </w:tc>
        <w:tc>
          <w:tcPr>
            <w:tcW w:w="6520" w:type="dxa"/>
            <w:gridSpan w:val="3"/>
          </w:tcPr>
          <w:p w14:paraId="0D2529D4" w14:textId="77777777" w:rsidR="00AC2B1F" w:rsidRPr="00ED36FF" w:rsidRDefault="00AC2B1F" w:rsidP="004E5902">
            <w:pPr>
              <w:rPr>
                <w:rFonts w:cs="Times New Roman"/>
                <w:b/>
                <w:sz w:val="6"/>
              </w:rPr>
            </w:pPr>
          </w:p>
          <w:p w14:paraId="65C26236" w14:textId="77777777" w:rsidR="000925C1" w:rsidRDefault="000925C1" w:rsidP="004E5902">
            <w:pPr>
              <w:rPr>
                <w:rFonts w:cs="Times New Roman"/>
                <w:sz w:val="18"/>
              </w:rPr>
            </w:pPr>
          </w:p>
          <w:p w14:paraId="6D3E944C" w14:textId="77777777" w:rsidR="00A20996" w:rsidRPr="00E9666B" w:rsidRDefault="00352E35" w:rsidP="00167F3F">
            <w:pPr>
              <w:spacing w:line="360" w:lineRule="auto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………………</w:t>
            </w:r>
            <w:r w:rsidR="00E82A74" w:rsidRPr="00E9666B">
              <w:rPr>
                <w:rFonts w:cs="Times New Roman"/>
                <w:sz w:val="18"/>
              </w:rPr>
              <w:t>…</w:t>
            </w:r>
            <w:r w:rsidR="00A20996" w:rsidRPr="00E9666B">
              <w:rPr>
                <w:rFonts w:cs="Times New Roman"/>
                <w:sz w:val="18"/>
              </w:rPr>
              <w:t>……………...</w:t>
            </w:r>
            <w:r w:rsidRPr="00E9666B">
              <w:rPr>
                <w:rFonts w:cs="Times New Roman"/>
                <w:sz w:val="18"/>
              </w:rPr>
              <w:t>………</w:t>
            </w:r>
            <w:r w:rsidR="004E5902" w:rsidRPr="00E9666B">
              <w:rPr>
                <w:rFonts w:cs="Times New Roman"/>
                <w:sz w:val="18"/>
              </w:rPr>
              <w:t>.</w:t>
            </w:r>
            <w:r w:rsidR="00A20996" w:rsidRPr="00E9666B">
              <w:rPr>
                <w:rFonts w:cs="Times New Roman"/>
                <w:sz w:val="18"/>
              </w:rPr>
              <w:t xml:space="preserve"> </w:t>
            </w:r>
            <w:r w:rsidR="004E5902" w:rsidRPr="00E9666B">
              <w:rPr>
                <w:rFonts w:cs="Times New Roman"/>
                <w:sz w:val="18"/>
              </w:rPr>
              <w:t>zł</w:t>
            </w:r>
            <w:r w:rsidR="00167F3F" w:rsidRPr="00E9666B">
              <w:rPr>
                <w:rFonts w:cs="Times New Roman"/>
                <w:sz w:val="18"/>
              </w:rPr>
              <w:t xml:space="preserve"> </w:t>
            </w:r>
          </w:p>
          <w:p w14:paraId="14CC09EB" w14:textId="77777777" w:rsidR="00A20996" w:rsidRPr="00E9666B" w:rsidRDefault="00A20996" w:rsidP="00167F3F">
            <w:pPr>
              <w:spacing w:line="360" w:lineRule="auto"/>
              <w:rPr>
                <w:rFonts w:cs="Times New Roman"/>
                <w:sz w:val="18"/>
              </w:rPr>
            </w:pPr>
          </w:p>
          <w:p w14:paraId="72A53BD5" w14:textId="77777777" w:rsidR="00DA292B" w:rsidRPr="00ED36FF" w:rsidRDefault="004E5902" w:rsidP="00A20996">
            <w:pPr>
              <w:spacing w:line="360" w:lineRule="auto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(słownie</w:t>
            </w:r>
            <w:r w:rsidR="00352E35" w:rsidRPr="00E9666B">
              <w:rPr>
                <w:rFonts w:cs="Times New Roman"/>
                <w:sz w:val="18"/>
              </w:rPr>
              <w:t>)</w:t>
            </w:r>
            <w:r w:rsidR="00167F3F" w:rsidRPr="00E9666B">
              <w:rPr>
                <w:rFonts w:cs="Times New Roman"/>
                <w:sz w:val="18"/>
              </w:rPr>
              <w:t xml:space="preserve"> ………………………………………………</w:t>
            </w:r>
            <w:r w:rsidR="00A20996" w:rsidRPr="00E9666B">
              <w:rPr>
                <w:rFonts w:cs="Times New Roman"/>
                <w:sz w:val="18"/>
              </w:rPr>
              <w:t>…………..…………………………….</w:t>
            </w:r>
            <w:r w:rsidR="00167F3F" w:rsidRPr="00E9666B">
              <w:rPr>
                <w:rFonts w:cs="Times New Roman"/>
                <w:sz w:val="18"/>
              </w:rPr>
              <w:t>………………</w:t>
            </w:r>
            <w:r w:rsidR="00617EA0" w:rsidRPr="00E9666B">
              <w:rPr>
                <w:rFonts w:cs="Times New Roman"/>
                <w:sz w:val="18"/>
              </w:rPr>
              <w:t xml:space="preserve"> </w:t>
            </w:r>
            <w:r w:rsidR="00E82A74" w:rsidRPr="00E9666B">
              <w:rPr>
                <w:rFonts w:cs="Times New Roman"/>
                <w:sz w:val="18"/>
              </w:rPr>
              <w:t>z</w:t>
            </w:r>
            <w:r w:rsidRPr="00E9666B">
              <w:rPr>
                <w:rFonts w:cs="Times New Roman"/>
                <w:sz w:val="18"/>
              </w:rPr>
              <w:t>łotych</w:t>
            </w:r>
          </w:p>
        </w:tc>
      </w:tr>
      <w:tr w:rsidR="00AC2B1F" w:rsidRPr="00ED36FF" w14:paraId="5EDC1CF1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29C381E9" w14:textId="77777777" w:rsidR="000925C1" w:rsidRDefault="000925C1" w:rsidP="00AC2B1F">
            <w:pPr>
              <w:rPr>
                <w:rFonts w:cs="Times New Roman"/>
                <w:b/>
                <w:sz w:val="18"/>
              </w:rPr>
            </w:pPr>
          </w:p>
          <w:p w14:paraId="4C5B9306" w14:textId="77777777" w:rsidR="00AC2B1F" w:rsidRPr="00ED36FF" w:rsidRDefault="00AC2B1F" w:rsidP="00AC2B1F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4.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70241CAD" w14:textId="77777777" w:rsidR="000925C1" w:rsidRDefault="000925C1" w:rsidP="00094F4F">
            <w:pPr>
              <w:rPr>
                <w:rFonts w:cs="Times New Roman"/>
                <w:b/>
                <w:sz w:val="20"/>
              </w:rPr>
            </w:pPr>
          </w:p>
          <w:p w14:paraId="346D0E56" w14:textId="77777777" w:rsidR="00AC2B1F" w:rsidRPr="00ED36FF" w:rsidRDefault="004E5902" w:rsidP="00094F4F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Okres spłaty</w:t>
            </w:r>
          </w:p>
        </w:tc>
        <w:tc>
          <w:tcPr>
            <w:tcW w:w="6520" w:type="dxa"/>
            <w:gridSpan w:val="3"/>
          </w:tcPr>
          <w:p w14:paraId="56CBCBE3" w14:textId="77777777" w:rsidR="00AC2B1F" w:rsidRPr="00ED36FF" w:rsidRDefault="004E5902" w:rsidP="004E5902">
            <w:pPr>
              <w:pStyle w:val="Akapitzlist"/>
              <w:ind w:left="-680"/>
              <w:rPr>
                <w:rFonts w:cs="Times New Roman"/>
                <w:sz w:val="4"/>
              </w:rPr>
            </w:pPr>
            <w:r w:rsidRPr="00ED36FF">
              <w:rPr>
                <w:rFonts w:cs="Times New Roman"/>
                <w:b/>
                <w:sz w:val="18"/>
              </w:rPr>
              <w:tab/>
            </w:r>
          </w:p>
          <w:p w14:paraId="6359AAB7" w14:textId="77777777" w:rsidR="000925C1" w:rsidRDefault="000925C1" w:rsidP="004E5902">
            <w:pPr>
              <w:rPr>
                <w:rFonts w:cs="Times New Roman"/>
                <w:sz w:val="18"/>
              </w:rPr>
            </w:pPr>
          </w:p>
          <w:p w14:paraId="01F713DD" w14:textId="77777777" w:rsidR="000925C1" w:rsidRDefault="004E5902" w:rsidP="004E5902">
            <w:pPr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……</w:t>
            </w:r>
            <w:r w:rsidR="000925C1">
              <w:rPr>
                <w:rFonts w:cs="Times New Roman"/>
                <w:sz w:val="18"/>
              </w:rPr>
              <w:t>……</w:t>
            </w:r>
            <w:r w:rsidR="00A443C8">
              <w:rPr>
                <w:rFonts w:cs="Times New Roman"/>
                <w:sz w:val="18"/>
              </w:rPr>
              <w:t>……………………..</w:t>
            </w:r>
            <w:r w:rsidR="003C6F71">
              <w:rPr>
                <w:rFonts w:cs="Times New Roman"/>
                <w:sz w:val="18"/>
              </w:rPr>
              <w:t xml:space="preserve"> </w:t>
            </w:r>
            <w:r w:rsidRPr="00ED36FF">
              <w:rPr>
                <w:rFonts w:cs="Times New Roman"/>
                <w:sz w:val="18"/>
              </w:rPr>
              <w:t xml:space="preserve">miesięcy </w:t>
            </w:r>
          </w:p>
          <w:p w14:paraId="7EC1AF8B" w14:textId="77777777" w:rsidR="004E5902" w:rsidRDefault="000925C1" w:rsidP="004E5902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(max.60 m-cy dla P</w:t>
            </w:r>
            <w:r w:rsidR="00A443C8">
              <w:rPr>
                <w:rFonts w:cs="Times New Roman"/>
                <w:sz w:val="18"/>
              </w:rPr>
              <w:t>OŻYCZKI MAŁEJ</w:t>
            </w:r>
            <w:r w:rsidR="004E5902" w:rsidRPr="00ED36FF">
              <w:rPr>
                <w:rFonts w:cs="Times New Roman"/>
                <w:sz w:val="18"/>
              </w:rPr>
              <w:t>,</w:t>
            </w:r>
            <w:r>
              <w:rPr>
                <w:rFonts w:cs="Times New Roman"/>
                <w:sz w:val="18"/>
              </w:rPr>
              <w:t xml:space="preserve"> </w:t>
            </w:r>
            <w:r w:rsidR="004E5902" w:rsidRPr="00ED36FF">
              <w:rPr>
                <w:rFonts w:cs="Times New Roman"/>
                <w:sz w:val="18"/>
              </w:rPr>
              <w:t xml:space="preserve"> 96 m-cy dla</w:t>
            </w:r>
            <w:r w:rsidR="004E5902" w:rsidRPr="00ED36FF">
              <w:rPr>
                <w:rFonts w:cs="Times New Roman"/>
                <w:b/>
                <w:sz w:val="18"/>
              </w:rPr>
              <w:t xml:space="preserve"> </w:t>
            </w:r>
            <w:r>
              <w:rPr>
                <w:rFonts w:cs="Times New Roman"/>
                <w:sz w:val="18"/>
              </w:rPr>
              <w:t>P</w:t>
            </w:r>
            <w:r w:rsidR="00A443C8">
              <w:rPr>
                <w:rFonts w:cs="Times New Roman"/>
                <w:sz w:val="18"/>
              </w:rPr>
              <w:t>OŻYCZKI DUŻEJ</w:t>
            </w:r>
            <w:r w:rsidR="004E5902" w:rsidRPr="00ED36FF">
              <w:rPr>
                <w:rFonts w:cs="Times New Roman"/>
                <w:sz w:val="18"/>
              </w:rPr>
              <w:t>)</w:t>
            </w:r>
          </w:p>
          <w:p w14:paraId="6778526B" w14:textId="77777777" w:rsidR="000925C1" w:rsidRPr="00ED36FF" w:rsidRDefault="000925C1" w:rsidP="004E5902">
            <w:pPr>
              <w:rPr>
                <w:rFonts w:cs="Times New Roman"/>
                <w:sz w:val="18"/>
              </w:rPr>
            </w:pPr>
          </w:p>
          <w:p w14:paraId="0DFECB6F" w14:textId="77777777" w:rsidR="004E5902" w:rsidRDefault="004E5902" w:rsidP="004E5902">
            <w:pPr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Karencja </w:t>
            </w:r>
            <w:r w:rsidR="001D04EA" w:rsidRPr="00ED36FF">
              <w:rPr>
                <w:rFonts w:cs="Times New Roman"/>
                <w:sz w:val="18"/>
              </w:rPr>
              <w:t xml:space="preserve">w spłacie </w:t>
            </w:r>
            <w:r w:rsidRPr="00ED36FF">
              <w:rPr>
                <w:rFonts w:cs="Times New Roman"/>
                <w:sz w:val="18"/>
              </w:rPr>
              <w:t>w miesiącach ……</w:t>
            </w:r>
            <w:r w:rsidR="00A20996">
              <w:rPr>
                <w:rFonts w:cs="Times New Roman"/>
                <w:sz w:val="18"/>
              </w:rPr>
              <w:t>..</w:t>
            </w:r>
            <w:r w:rsidR="001D04EA" w:rsidRPr="00ED36FF">
              <w:rPr>
                <w:rFonts w:cs="Times New Roman"/>
                <w:sz w:val="18"/>
              </w:rPr>
              <w:t>…</w:t>
            </w:r>
            <w:r w:rsidR="000925C1">
              <w:rPr>
                <w:rFonts w:cs="Times New Roman"/>
                <w:sz w:val="18"/>
              </w:rPr>
              <w:t>….</w:t>
            </w:r>
            <w:r w:rsidR="001D04EA" w:rsidRPr="00ED36FF">
              <w:rPr>
                <w:rFonts w:cs="Times New Roman"/>
                <w:sz w:val="18"/>
              </w:rPr>
              <w:t>.</w:t>
            </w:r>
            <w:r w:rsidRPr="00ED36FF">
              <w:rPr>
                <w:rFonts w:cs="Times New Roman"/>
                <w:sz w:val="18"/>
              </w:rPr>
              <w:t>.</w:t>
            </w:r>
            <w:r w:rsidR="003C6F71">
              <w:rPr>
                <w:rFonts w:cs="Times New Roman"/>
                <w:sz w:val="18"/>
              </w:rPr>
              <w:t xml:space="preserve"> </w:t>
            </w:r>
            <w:r w:rsidRPr="00ED36FF">
              <w:rPr>
                <w:rFonts w:cs="Times New Roman"/>
                <w:sz w:val="18"/>
              </w:rPr>
              <w:t>(max. 6 m-cy)</w:t>
            </w:r>
          </w:p>
          <w:p w14:paraId="02CF1EC5" w14:textId="77777777" w:rsidR="000925C1" w:rsidRPr="00ED36FF" w:rsidRDefault="000925C1" w:rsidP="004E5902">
            <w:pPr>
              <w:rPr>
                <w:rFonts w:cs="Times New Roman"/>
                <w:b/>
                <w:sz w:val="18"/>
              </w:rPr>
            </w:pPr>
          </w:p>
        </w:tc>
      </w:tr>
      <w:tr w:rsidR="00AC2B1F" w:rsidRPr="00ED36FF" w14:paraId="5A830747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3D4F3E4B" w14:textId="77777777" w:rsidR="000925C1" w:rsidRDefault="000925C1" w:rsidP="00AC2B1F">
            <w:pPr>
              <w:rPr>
                <w:rFonts w:cs="Times New Roman"/>
                <w:b/>
                <w:sz w:val="18"/>
              </w:rPr>
            </w:pPr>
          </w:p>
          <w:p w14:paraId="24158D94" w14:textId="77777777" w:rsidR="00AC2B1F" w:rsidRPr="00ED36FF" w:rsidRDefault="00AC2B1F" w:rsidP="00AC2B1F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5.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9E5216F" w14:textId="77777777" w:rsidR="000925C1" w:rsidRDefault="000925C1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</w:p>
          <w:p w14:paraId="164081C8" w14:textId="77777777" w:rsidR="00AC2B1F" w:rsidRPr="00ED36FF" w:rsidRDefault="000B4196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Sposób wypłaty</w:t>
            </w:r>
          </w:p>
        </w:tc>
        <w:tc>
          <w:tcPr>
            <w:tcW w:w="6520" w:type="dxa"/>
            <w:gridSpan w:val="3"/>
          </w:tcPr>
          <w:p w14:paraId="43BFA30F" w14:textId="77777777" w:rsidR="000925C1" w:rsidRDefault="000925C1" w:rsidP="000925C1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29DF4247" w14:textId="77777777" w:rsidR="00E42344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Wybór15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4"/>
            <w:r>
              <w:rPr>
                <w:rFonts w:cs="Times New Roman"/>
                <w:sz w:val="18"/>
              </w:rPr>
              <w:t xml:space="preserve"> </w:t>
            </w:r>
            <w:r w:rsidR="00094F4F" w:rsidRPr="00A20996">
              <w:rPr>
                <w:rFonts w:cs="Times New Roman"/>
                <w:sz w:val="18"/>
              </w:rPr>
              <w:t>J</w:t>
            </w:r>
            <w:r w:rsidR="000B4196" w:rsidRPr="00A20996">
              <w:rPr>
                <w:rFonts w:cs="Times New Roman"/>
                <w:sz w:val="18"/>
              </w:rPr>
              <w:t>ednorazowo</w:t>
            </w:r>
            <w:r w:rsidR="00094F4F" w:rsidRPr="00A20996">
              <w:rPr>
                <w:rFonts w:cs="Times New Roman"/>
                <w:sz w:val="18"/>
              </w:rPr>
              <w:t xml:space="preserve">    </w:t>
            </w:r>
            <w:r w:rsidR="003F755A" w:rsidRPr="00A20996">
              <w:rPr>
                <w:rFonts w:cs="Times New Roman"/>
                <w:sz w:val="18"/>
              </w:rPr>
              <w:t xml:space="preserve">               </w:t>
            </w:r>
          </w:p>
          <w:p w14:paraId="74FE70BC" w14:textId="77777777" w:rsidR="002324AF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Wybór16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5"/>
            <w:r>
              <w:rPr>
                <w:rFonts w:cs="Times New Roman"/>
                <w:sz w:val="18"/>
              </w:rPr>
              <w:t xml:space="preserve"> </w:t>
            </w:r>
            <w:r w:rsidR="00E42344" w:rsidRPr="00A20996">
              <w:rPr>
                <w:rFonts w:cs="Times New Roman"/>
                <w:sz w:val="18"/>
              </w:rPr>
              <w:t>w</w:t>
            </w:r>
            <w:r w:rsidR="002324AF" w:rsidRPr="00A20996">
              <w:rPr>
                <w:rFonts w:cs="Times New Roman"/>
                <w:sz w:val="18"/>
              </w:rPr>
              <w:t xml:space="preserve"> transzach</w:t>
            </w:r>
            <w:r w:rsidR="00E42344" w:rsidRPr="00A20996">
              <w:rPr>
                <w:rFonts w:cs="Times New Roman"/>
                <w:sz w:val="18"/>
              </w:rPr>
              <w:t>, ile</w:t>
            </w:r>
            <w:r w:rsidR="00DE4FA1">
              <w:rPr>
                <w:rFonts w:cs="Times New Roman"/>
                <w:sz w:val="18"/>
              </w:rPr>
              <w:t xml:space="preserve"> </w:t>
            </w:r>
            <w:r w:rsidR="00E42344" w:rsidRPr="00A20996">
              <w:rPr>
                <w:rFonts w:cs="Times New Roman"/>
                <w:sz w:val="18"/>
              </w:rPr>
              <w:t>……………………</w:t>
            </w:r>
          </w:p>
          <w:p w14:paraId="6037DF6B" w14:textId="77777777" w:rsidR="000925C1" w:rsidRPr="00ED36FF" w:rsidRDefault="000925C1" w:rsidP="000925C1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</w:tc>
      </w:tr>
      <w:tr w:rsidR="00AC2B1F" w:rsidRPr="00ED36FF" w14:paraId="1731034B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6FBB0ED9" w14:textId="77777777" w:rsidR="000925C1" w:rsidRDefault="000925C1" w:rsidP="00AC2B1F">
            <w:pPr>
              <w:rPr>
                <w:rFonts w:cs="Times New Roman"/>
                <w:b/>
                <w:sz w:val="18"/>
              </w:rPr>
            </w:pPr>
          </w:p>
          <w:p w14:paraId="763595C9" w14:textId="77777777" w:rsidR="00AC2B1F" w:rsidRPr="00ED36FF" w:rsidRDefault="00AC2B1F" w:rsidP="00AC2B1F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 xml:space="preserve">6. 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00C04313" w14:textId="77777777" w:rsidR="000925C1" w:rsidRDefault="000925C1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</w:p>
          <w:p w14:paraId="6AD9D78A" w14:textId="77777777" w:rsidR="00AC2B1F" w:rsidRPr="00ED36FF" w:rsidRDefault="000B4196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Lokalizacja przedsięwzięcia</w:t>
            </w:r>
          </w:p>
        </w:tc>
        <w:tc>
          <w:tcPr>
            <w:tcW w:w="6520" w:type="dxa"/>
            <w:gridSpan w:val="3"/>
          </w:tcPr>
          <w:p w14:paraId="422EA658" w14:textId="77777777" w:rsidR="000B4196" w:rsidRPr="00ED36FF" w:rsidRDefault="000B4196" w:rsidP="000B4196">
            <w:pPr>
              <w:tabs>
                <w:tab w:val="left" w:pos="1215"/>
              </w:tabs>
              <w:rPr>
                <w:rFonts w:cs="Times New Roman"/>
                <w:sz w:val="6"/>
              </w:rPr>
            </w:pPr>
          </w:p>
          <w:p w14:paraId="12B061DA" w14:textId="77777777" w:rsidR="00A20996" w:rsidRDefault="00A20996" w:rsidP="000B4196">
            <w:pPr>
              <w:tabs>
                <w:tab w:val="left" w:pos="1215"/>
              </w:tabs>
              <w:rPr>
                <w:rFonts w:cs="Times New Roman"/>
                <w:sz w:val="18"/>
              </w:rPr>
            </w:pPr>
          </w:p>
          <w:p w14:paraId="13A6A08B" w14:textId="77777777" w:rsidR="00AC2B1F" w:rsidRDefault="00F40A6A" w:rsidP="000B4196">
            <w:pPr>
              <w:tabs>
                <w:tab w:val="left" w:pos="1215"/>
              </w:tabs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Adres</w:t>
            </w:r>
            <w:r w:rsidR="000B4196" w:rsidRPr="00ED36FF">
              <w:rPr>
                <w:rFonts w:cs="Times New Roman"/>
                <w:sz w:val="18"/>
              </w:rPr>
              <w:t>……………………………………………………………………………………………</w:t>
            </w:r>
            <w:r w:rsidR="00094F4F" w:rsidRPr="00ED36FF">
              <w:rPr>
                <w:rFonts w:cs="Times New Roman"/>
                <w:sz w:val="18"/>
              </w:rPr>
              <w:t>……………….……</w:t>
            </w:r>
            <w:r w:rsidR="00261DEA">
              <w:rPr>
                <w:rFonts w:cs="Times New Roman"/>
                <w:sz w:val="18"/>
              </w:rPr>
              <w:t>…..</w:t>
            </w:r>
            <w:r w:rsidR="00094F4F" w:rsidRPr="00ED36FF">
              <w:rPr>
                <w:rFonts w:cs="Times New Roman"/>
                <w:sz w:val="18"/>
              </w:rPr>
              <w:t>…..</w:t>
            </w:r>
          </w:p>
          <w:p w14:paraId="7A69BEBF" w14:textId="77777777" w:rsidR="00F40A6A" w:rsidRPr="00ED36FF" w:rsidRDefault="00F40A6A" w:rsidP="000B4196">
            <w:pPr>
              <w:tabs>
                <w:tab w:val="left" w:pos="1215"/>
              </w:tabs>
              <w:rPr>
                <w:rFonts w:cs="Times New Roman"/>
                <w:sz w:val="18"/>
              </w:rPr>
            </w:pPr>
          </w:p>
          <w:p w14:paraId="45C7A5D0" w14:textId="77777777" w:rsidR="00F40A6A" w:rsidRPr="00ED36FF" w:rsidRDefault="000B4196" w:rsidP="00E82A74">
            <w:pPr>
              <w:tabs>
                <w:tab w:val="left" w:pos="1215"/>
              </w:tabs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sz w:val="18"/>
              </w:rPr>
              <w:t>Gmina….……………</w:t>
            </w:r>
            <w:r w:rsidR="00094F4F" w:rsidRPr="00ED36FF">
              <w:rPr>
                <w:rFonts w:cs="Times New Roman"/>
                <w:sz w:val="18"/>
              </w:rPr>
              <w:t>………….</w:t>
            </w:r>
            <w:r w:rsidRPr="00ED36FF">
              <w:rPr>
                <w:rFonts w:cs="Times New Roman"/>
                <w:sz w:val="18"/>
              </w:rPr>
              <w:t>…Powiat………………</w:t>
            </w:r>
            <w:r w:rsidR="00094F4F" w:rsidRPr="00ED36FF">
              <w:rPr>
                <w:rFonts w:cs="Times New Roman"/>
                <w:sz w:val="18"/>
              </w:rPr>
              <w:t>..</w:t>
            </w:r>
            <w:r w:rsidRPr="00ED36FF">
              <w:rPr>
                <w:rFonts w:cs="Times New Roman"/>
                <w:sz w:val="18"/>
              </w:rPr>
              <w:t>………..Województwo……………</w:t>
            </w:r>
            <w:r w:rsidR="00094F4F" w:rsidRPr="00ED36FF">
              <w:rPr>
                <w:rFonts w:cs="Times New Roman"/>
                <w:sz w:val="18"/>
              </w:rPr>
              <w:t>…</w:t>
            </w:r>
            <w:r w:rsidR="00261DEA">
              <w:rPr>
                <w:rFonts w:cs="Times New Roman"/>
                <w:sz w:val="18"/>
              </w:rPr>
              <w:t>…...</w:t>
            </w:r>
            <w:r w:rsidR="00094F4F" w:rsidRPr="00ED36FF">
              <w:rPr>
                <w:rFonts w:cs="Times New Roman"/>
                <w:sz w:val="18"/>
              </w:rPr>
              <w:t>…..</w:t>
            </w:r>
            <w:r w:rsidRPr="00ED36FF">
              <w:rPr>
                <w:rFonts w:cs="Times New Roman"/>
                <w:sz w:val="18"/>
              </w:rPr>
              <w:t>…..</w:t>
            </w:r>
          </w:p>
        </w:tc>
      </w:tr>
      <w:tr w:rsidR="00F40A6A" w:rsidRPr="00ED36FF" w14:paraId="5F1D2F46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4E5808D8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225833F1" w14:textId="77777777" w:rsidR="00F40A6A" w:rsidRPr="00ED36FF" w:rsidRDefault="00F40A6A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7. 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2CCD667D" w14:textId="77777777" w:rsidR="00F40A6A" w:rsidRDefault="00F40A6A" w:rsidP="00094F4F">
            <w:pPr>
              <w:rPr>
                <w:rFonts w:cs="Times New Roman"/>
                <w:b/>
                <w:sz w:val="20"/>
              </w:rPr>
            </w:pPr>
          </w:p>
          <w:p w14:paraId="5EE19D41" w14:textId="77777777" w:rsidR="00F40A6A" w:rsidRPr="00ED36FF" w:rsidRDefault="00F40A6A" w:rsidP="00094F4F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 xml:space="preserve">Termin realizacji przedsięwzięcia </w:t>
            </w:r>
          </w:p>
        </w:tc>
        <w:tc>
          <w:tcPr>
            <w:tcW w:w="6520" w:type="dxa"/>
            <w:gridSpan w:val="3"/>
          </w:tcPr>
          <w:p w14:paraId="105AAA45" w14:textId="77777777" w:rsidR="00E42344" w:rsidRDefault="00E42344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0142E2E0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Okres realizacji przedsięwzięcia : …………………. (ilość m-cy)</w:t>
            </w:r>
          </w:p>
          <w:p w14:paraId="7E065BA0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54F6086E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Data rozpoczęcia inwestycji ……………./…………………(mm/rrrr)</w:t>
            </w:r>
          </w:p>
          <w:p w14:paraId="7DAE3A5A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20017919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Data zakończenia inwestycji ……………./……………….(mm/rrrr)</w:t>
            </w:r>
          </w:p>
          <w:p w14:paraId="738F64DC" w14:textId="77777777" w:rsidR="00E42344" w:rsidRPr="00ED36FF" w:rsidRDefault="00E42344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</w:tc>
      </w:tr>
      <w:tr w:rsidR="00AA1A4F" w:rsidRPr="00ED36FF" w14:paraId="4D59A21F" w14:textId="77777777" w:rsidTr="003C6F71">
        <w:tc>
          <w:tcPr>
            <w:tcW w:w="567" w:type="dxa"/>
            <w:shd w:val="clear" w:color="auto" w:fill="F2F2F2" w:themeFill="background1" w:themeFillShade="F2"/>
          </w:tcPr>
          <w:p w14:paraId="7DAB8B3C" w14:textId="77777777" w:rsidR="00AA1A4F" w:rsidRDefault="00AA1A4F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8. 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90971D6" w14:textId="77777777" w:rsidR="00937C69" w:rsidRDefault="00AA1A4F" w:rsidP="003C6F71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Całkowity koszt przedsięwzięcia</w:t>
            </w:r>
          </w:p>
        </w:tc>
        <w:tc>
          <w:tcPr>
            <w:tcW w:w="2551" w:type="dxa"/>
            <w:vAlign w:val="center"/>
          </w:tcPr>
          <w:p w14:paraId="3A60EE18" w14:textId="77777777" w:rsidR="00AA1A4F" w:rsidRDefault="00AA1A4F" w:rsidP="003C6F71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39ACFE8" w14:textId="77777777" w:rsidR="00AA1A4F" w:rsidRPr="00937C69" w:rsidRDefault="00AA1A4F" w:rsidP="003C6F7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7C69">
              <w:rPr>
                <w:rFonts w:cs="Times New Roman"/>
                <w:b/>
                <w:bCs/>
                <w:sz w:val="20"/>
                <w:szCs w:val="20"/>
              </w:rPr>
              <w:t>Wkład własny w zł</w:t>
            </w:r>
          </w:p>
        </w:tc>
        <w:tc>
          <w:tcPr>
            <w:tcW w:w="2126" w:type="dxa"/>
          </w:tcPr>
          <w:p w14:paraId="5526D22B" w14:textId="77777777" w:rsidR="00AA1A4F" w:rsidRDefault="00AA1A4F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</w:tc>
      </w:tr>
      <w:tr w:rsidR="00AA1A4F" w:rsidRPr="00ED36FF" w14:paraId="1E369EBC" w14:textId="77777777" w:rsidTr="00B859B3">
        <w:tc>
          <w:tcPr>
            <w:tcW w:w="567" w:type="dxa"/>
            <w:shd w:val="clear" w:color="auto" w:fill="F2F2F2" w:themeFill="background1" w:themeFillShade="F2"/>
          </w:tcPr>
          <w:p w14:paraId="02AD6BB0" w14:textId="77777777" w:rsidR="00AA1A4F" w:rsidRDefault="00AA1A4F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lastRenderedPageBreak/>
              <w:t>9.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208EC0B" w14:textId="77777777" w:rsidR="00AA1A4F" w:rsidRDefault="00AA1A4F" w:rsidP="00B859B3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Forma wkładu własnego</w:t>
            </w:r>
          </w:p>
        </w:tc>
        <w:tc>
          <w:tcPr>
            <w:tcW w:w="6520" w:type="dxa"/>
            <w:gridSpan w:val="3"/>
          </w:tcPr>
          <w:p w14:paraId="3B54492D" w14:textId="77777777" w:rsidR="00AA1A4F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Wybór17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6"/>
            <w:r>
              <w:rPr>
                <w:rFonts w:cs="Times New Roman"/>
                <w:sz w:val="18"/>
              </w:rPr>
              <w:t xml:space="preserve">  </w:t>
            </w:r>
            <w:r w:rsidR="00AA1A4F" w:rsidRPr="00A20996">
              <w:rPr>
                <w:rFonts w:cs="Times New Roman"/>
                <w:sz w:val="18"/>
              </w:rPr>
              <w:t>gotówka</w:t>
            </w:r>
          </w:p>
          <w:p w14:paraId="2B881266" w14:textId="77777777" w:rsidR="00AA1A4F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Wybór18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7"/>
            <w:r>
              <w:rPr>
                <w:rFonts w:cs="Times New Roman"/>
                <w:sz w:val="18"/>
              </w:rPr>
              <w:t xml:space="preserve">  </w:t>
            </w:r>
            <w:r w:rsidR="00AA1A4F" w:rsidRPr="00A20996">
              <w:rPr>
                <w:rFonts w:cs="Times New Roman"/>
                <w:sz w:val="18"/>
              </w:rPr>
              <w:t>inny, jaki ……………………………...................................................................</w:t>
            </w:r>
          </w:p>
        </w:tc>
      </w:tr>
      <w:tr w:rsidR="00AC2B1F" w:rsidRPr="00ED36FF" w14:paraId="51949EF1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3074574F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7A463056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71B94DBF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6CE897FD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321BABA3" w14:textId="77777777" w:rsidR="00AC2B1F" w:rsidRPr="00ED36FF" w:rsidRDefault="00AA1A4F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10</w:t>
            </w:r>
            <w:r w:rsidR="00AC2B1F" w:rsidRPr="00ED36FF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A946740" w14:textId="77777777" w:rsidR="00AC2B1F" w:rsidRPr="00ED36FF" w:rsidRDefault="00B6120B" w:rsidP="00094F4F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Przeznaczenie pożyczki</w:t>
            </w:r>
          </w:p>
        </w:tc>
        <w:tc>
          <w:tcPr>
            <w:tcW w:w="6520" w:type="dxa"/>
            <w:gridSpan w:val="3"/>
          </w:tcPr>
          <w:p w14:paraId="5A49F6B0" w14:textId="77777777" w:rsidR="00891E26" w:rsidRDefault="00891E26" w:rsidP="00891E26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6289A21D" w14:textId="77777777" w:rsidR="00AC2B1F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Wybór19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8"/>
            <w:r>
              <w:rPr>
                <w:rFonts w:cs="Times New Roman"/>
                <w:sz w:val="18"/>
              </w:rPr>
              <w:t xml:space="preserve">  </w:t>
            </w:r>
            <w:r w:rsidR="006E001C" w:rsidRPr="00A20996">
              <w:rPr>
                <w:rFonts w:cs="Times New Roman"/>
                <w:sz w:val="18"/>
              </w:rPr>
              <w:t>założenie nowego zakładu, lub</w:t>
            </w:r>
          </w:p>
          <w:p w14:paraId="551D2D1E" w14:textId="77777777" w:rsidR="006E001C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Wybór20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9"/>
            <w:r>
              <w:rPr>
                <w:rFonts w:cs="Times New Roman"/>
                <w:sz w:val="18"/>
              </w:rPr>
              <w:t xml:space="preserve">  </w:t>
            </w:r>
            <w:r w:rsidR="006E001C" w:rsidRPr="00A20996">
              <w:rPr>
                <w:rFonts w:cs="Times New Roman"/>
                <w:sz w:val="18"/>
              </w:rPr>
              <w:t>zwiększenie zdolności produkcyjnej istniejącego zakładu, lub</w:t>
            </w:r>
          </w:p>
          <w:p w14:paraId="5B58B808" w14:textId="77777777" w:rsidR="006E001C" w:rsidRPr="00A20996" w:rsidRDefault="00A20996" w:rsidP="00A20996">
            <w:pPr>
              <w:ind w:left="317" w:hanging="317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Wybór21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0"/>
            <w:r>
              <w:rPr>
                <w:rFonts w:cs="Times New Roman"/>
                <w:sz w:val="18"/>
              </w:rPr>
              <w:t xml:space="preserve">  </w:t>
            </w:r>
            <w:r w:rsidR="006E001C" w:rsidRPr="00A20996">
              <w:rPr>
                <w:rFonts w:cs="Times New Roman"/>
                <w:sz w:val="18"/>
              </w:rPr>
              <w:t xml:space="preserve">dywersyfikacja produkcji zakładu poprzez wprowadzenie produktów uprzednio </w:t>
            </w:r>
            <w:r>
              <w:rPr>
                <w:rFonts w:cs="Times New Roman"/>
                <w:sz w:val="18"/>
              </w:rPr>
              <w:br/>
            </w:r>
            <w:r w:rsidR="006E001C" w:rsidRPr="00A20996">
              <w:rPr>
                <w:rFonts w:cs="Times New Roman"/>
                <w:sz w:val="18"/>
              </w:rPr>
              <w:t>nie produkowanych w zakładzie, lub</w:t>
            </w:r>
          </w:p>
          <w:p w14:paraId="7598E677" w14:textId="4920B226" w:rsidR="00E42344" w:rsidRPr="00EB52F7" w:rsidRDefault="00A20996" w:rsidP="003616D4">
            <w:pPr>
              <w:ind w:left="317" w:hanging="317"/>
              <w:rPr>
                <w:rFonts w:cs="Times New Roman"/>
                <w:b/>
                <w:color w:val="7030A0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Wybór22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1"/>
            <w:r>
              <w:rPr>
                <w:rFonts w:cs="Times New Roman"/>
                <w:sz w:val="18"/>
              </w:rPr>
              <w:t xml:space="preserve">  </w:t>
            </w:r>
            <w:r w:rsidR="00A443C8" w:rsidRPr="00614A8B">
              <w:rPr>
                <w:rFonts w:cs="Times New Roman"/>
                <w:sz w:val="18"/>
              </w:rPr>
              <w:t>zasadnicza zmiana dotycząca procesu produkcyjnego</w:t>
            </w:r>
            <w:r w:rsidR="003616D4" w:rsidRPr="00614A8B">
              <w:t xml:space="preserve"> </w:t>
            </w:r>
            <w:r w:rsidR="003616D4" w:rsidRPr="00614A8B">
              <w:rPr>
                <w:rFonts w:cs="Times New Roman"/>
                <w:sz w:val="18"/>
              </w:rPr>
              <w:t>istniejącego zakładu, a ponadto kapitał obrotowy i koszty bieżącej działalności przedsiębiorstw w celu przeciwdziałania negatywnym skutkom pandemii COVID-19.</w:t>
            </w:r>
            <w:r w:rsidR="00A443C8" w:rsidRPr="00614A8B">
              <w:rPr>
                <w:rFonts w:cs="Times New Roman"/>
                <w:sz w:val="18"/>
              </w:rPr>
              <w:t xml:space="preserve"> </w:t>
            </w:r>
          </w:p>
          <w:p w14:paraId="05CE6217" w14:textId="77777777" w:rsidR="00E42344" w:rsidRPr="00E42344" w:rsidRDefault="00E42344" w:rsidP="00231072">
            <w:pPr>
              <w:pStyle w:val="Akapitzlist"/>
              <w:ind w:left="459" w:hanging="284"/>
              <w:rPr>
                <w:rFonts w:cs="Times New Roman"/>
                <w:b/>
                <w:sz w:val="18"/>
              </w:rPr>
            </w:pPr>
          </w:p>
          <w:p w14:paraId="5995AD66" w14:textId="77777777" w:rsidR="00891E26" w:rsidRPr="00ED36FF" w:rsidRDefault="00891E26" w:rsidP="00231072">
            <w:pPr>
              <w:pStyle w:val="Akapitzlist"/>
              <w:ind w:left="459" w:hanging="284"/>
              <w:rPr>
                <w:rFonts w:cs="Times New Roman"/>
                <w:b/>
                <w:sz w:val="18"/>
              </w:rPr>
            </w:pPr>
          </w:p>
          <w:p w14:paraId="5E29FFDD" w14:textId="77777777" w:rsidR="006E001C" w:rsidRDefault="006E001C" w:rsidP="00A20996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Środki z pożyczki zostaną pr</w:t>
            </w:r>
            <w:r w:rsidR="002324AF" w:rsidRPr="00ED36FF">
              <w:rPr>
                <w:rFonts w:cs="Times New Roman"/>
                <w:b/>
                <w:sz w:val="18"/>
              </w:rPr>
              <w:t xml:space="preserve">zeznaczone w szczególności na: </w:t>
            </w:r>
          </w:p>
          <w:p w14:paraId="0C49AB03" w14:textId="77777777" w:rsidR="00891E26" w:rsidRPr="00ED36FF" w:rsidRDefault="00891E26" w:rsidP="00231072">
            <w:pPr>
              <w:ind w:left="459" w:hanging="284"/>
              <w:rPr>
                <w:rFonts w:cs="Times New Roman"/>
                <w:b/>
                <w:sz w:val="18"/>
              </w:rPr>
            </w:pPr>
          </w:p>
          <w:p w14:paraId="013250E2" w14:textId="77777777" w:rsidR="006E001C" w:rsidRPr="00A20996" w:rsidRDefault="00A20996" w:rsidP="00A20996">
            <w:pPr>
              <w:ind w:left="317" w:hanging="317"/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Wybór23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2"/>
            <w:r>
              <w:rPr>
                <w:rFonts w:cs="Times New Roman"/>
                <w:sz w:val="18"/>
              </w:rPr>
              <w:t xml:space="preserve"> </w:t>
            </w:r>
            <w:r w:rsidR="006E001C" w:rsidRPr="00A20996">
              <w:rPr>
                <w:rFonts w:cs="Times New Roman"/>
                <w:sz w:val="18"/>
              </w:rPr>
              <w:t>stworzenie/doposażenie in</w:t>
            </w:r>
            <w:r w:rsidR="00B4447E" w:rsidRPr="00A20996">
              <w:rPr>
                <w:rFonts w:cs="Times New Roman"/>
                <w:sz w:val="18"/>
              </w:rPr>
              <w:t>frastruktury przedsiębiorstwa w </w:t>
            </w:r>
            <w:r w:rsidR="006E001C" w:rsidRPr="00A20996">
              <w:rPr>
                <w:rFonts w:cs="Times New Roman"/>
                <w:sz w:val="18"/>
              </w:rPr>
              <w:t xml:space="preserve">celu wprowadzenia </w:t>
            </w:r>
            <w:r>
              <w:rPr>
                <w:rFonts w:cs="Times New Roman"/>
                <w:sz w:val="18"/>
              </w:rPr>
              <w:t xml:space="preserve">          </w:t>
            </w:r>
            <w:r w:rsidR="006E001C" w:rsidRPr="00A20996">
              <w:rPr>
                <w:rFonts w:cs="Times New Roman"/>
                <w:sz w:val="18"/>
              </w:rPr>
              <w:t>nowych lu</w:t>
            </w:r>
            <w:r w:rsidR="006C13DE" w:rsidRPr="00A20996">
              <w:rPr>
                <w:rFonts w:cs="Times New Roman"/>
                <w:sz w:val="18"/>
              </w:rPr>
              <w:t xml:space="preserve">b ulepszonych produktów/usług; </w:t>
            </w:r>
          </w:p>
          <w:p w14:paraId="0255A9D3" w14:textId="77777777" w:rsidR="006E001C" w:rsidRPr="00A20996" w:rsidRDefault="00A20996" w:rsidP="00A20996">
            <w:pPr>
              <w:ind w:left="317" w:hanging="317"/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Wybór24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3"/>
            <w:r>
              <w:rPr>
                <w:rFonts w:cs="Times New Roman"/>
                <w:sz w:val="18"/>
              </w:rPr>
              <w:t xml:space="preserve"> </w:t>
            </w:r>
            <w:r w:rsidR="006E001C" w:rsidRPr="00A20996">
              <w:rPr>
                <w:rFonts w:cs="Times New Roman"/>
                <w:sz w:val="18"/>
              </w:rPr>
              <w:t xml:space="preserve">zastosowanie nowoczesnych technologii – rozwój produktów i usług opartych </w:t>
            </w:r>
            <w:r w:rsidR="00231072" w:rsidRPr="00A20996">
              <w:rPr>
                <w:rFonts w:cs="Times New Roman"/>
                <w:sz w:val="18"/>
              </w:rPr>
              <w:br/>
            </w:r>
            <w:r w:rsidR="006E001C" w:rsidRPr="00A20996">
              <w:rPr>
                <w:rFonts w:cs="Times New Roman"/>
                <w:sz w:val="18"/>
              </w:rPr>
              <w:t>na TIK (np. optymalizacja procesów zarządzania przedsiębiorstwem, współpraca pomiędzy przedsiębiorcami poprzez nowe rozwiązania informatyczne);</w:t>
            </w:r>
          </w:p>
          <w:p w14:paraId="2B60AE37" w14:textId="30D9177B" w:rsidR="00B64BDE" w:rsidRDefault="00A20996" w:rsidP="00A20996">
            <w:pPr>
              <w:ind w:left="317" w:hanging="317"/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Wybór25"/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4"/>
            <w:r>
              <w:rPr>
                <w:rFonts w:cs="Times New Roman"/>
                <w:sz w:val="18"/>
              </w:rPr>
              <w:t xml:space="preserve"> </w:t>
            </w:r>
            <w:r w:rsidR="00B4447E" w:rsidRPr="00A20996">
              <w:rPr>
                <w:rFonts w:cs="Times New Roman"/>
                <w:sz w:val="18"/>
              </w:rPr>
              <w:t>wsparcie działań inwestycyjnych, związany</w:t>
            </w:r>
            <w:r w:rsidR="00231072" w:rsidRPr="00A20996">
              <w:rPr>
                <w:rFonts w:cs="Times New Roman"/>
                <w:sz w:val="18"/>
              </w:rPr>
              <w:t xml:space="preserve">ch z rozszerzeniem działalności </w:t>
            </w:r>
            <w:r w:rsidR="00B4447E" w:rsidRPr="00A20996">
              <w:rPr>
                <w:rFonts w:cs="Times New Roman"/>
                <w:sz w:val="18"/>
              </w:rPr>
              <w:t>eksportowej np. zakup linii</w:t>
            </w:r>
            <w:r w:rsidR="00AA1A4F" w:rsidRPr="00A20996">
              <w:rPr>
                <w:rFonts w:cs="Times New Roman"/>
                <w:sz w:val="18"/>
              </w:rPr>
              <w:t xml:space="preserve"> </w:t>
            </w:r>
            <w:r w:rsidR="00B4447E" w:rsidRPr="00A20996">
              <w:rPr>
                <w:rFonts w:cs="Times New Roman"/>
                <w:sz w:val="18"/>
              </w:rPr>
              <w:t xml:space="preserve">produkcyjnych </w:t>
            </w:r>
            <w:r w:rsidR="00231072" w:rsidRPr="00A20996">
              <w:rPr>
                <w:rFonts w:cs="Times New Roman"/>
                <w:sz w:val="18"/>
              </w:rPr>
              <w:t xml:space="preserve">dostosowanych do potrzeb nowego </w:t>
            </w:r>
            <w:r w:rsidR="005262C8">
              <w:rPr>
                <w:rFonts w:cs="Times New Roman"/>
                <w:sz w:val="18"/>
              </w:rPr>
              <w:t>rynku zbytu;</w:t>
            </w:r>
            <w:bookmarkStart w:id="25" w:name="_GoBack"/>
            <w:bookmarkEnd w:id="25"/>
          </w:p>
          <w:p w14:paraId="17986FC2" w14:textId="77777777" w:rsidR="007F24F8" w:rsidRPr="00267689" w:rsidRDefault="007F24F8" w:rsidP="007F24F8">
            <w:pPr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sz w:val="18"/>
              </w:rPr>
              <w:instrText xml:space="preserve"> FORMCHECKBOX </w:instrText>
            </w:r>
            <w:r w:rsidR="005262C8">
              <w:rPr>
                <w:rFonts w:cs="Times New Roman"/>
                <w:sz w:val="18"/>
              </w:rPr>
            </w:r>
            <w:r w:rsidR="005262C8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r>
              <w:rPr>
                <w:rFonts w:cs="Times New Roman"/>
                <w:sz w:val="18"/>
              </w:rPr>
              <w:t xml:space="preserve">   </w:t>
            </w:r>
            <w:r w:rsidRPr="00267689">
              <w:rPr>
                <w:rFonts w:cs="Times New Roman"/>
                <w:sz w:val="18"/>
              </w:rPr>
              <w:t>sfinansowanie kapitału obrotowego, w tym również kosztów bieżących związanych</w:t>
            </w:r>
          </w:p>
          <w:p w14:paraId="506989A3" w14:textId="77777777" w:rsidR="007F24F8" w:rsidRPr="00614A8B" w:rsidRDefault="007F24F8" w:rsidP="007F24F8">
            <w:pPr>
              <w:jc w:val="both"/>
              <w:rPr>
                <w:rFonts w:cs="Times New Roman"/>
                <w:sz w:val="18"/>
              </w:rPr>
            </w:pPr>
            <w:r w:rsidRPr="00267689">
              <w:rPr>
                <w:rFonts w:cs="Times New Roman"/>
                <w:sz w:val="18"/>
              </w:rPr>
              <w:t xml:space="preserve">        z prowadzeniem działalności gospodarczej w związku z </w:t>
            </w:r>
            <w:r w:rsidRPr="00614A8B">
              <w:rPr>
                <w:rFonts w:cs="Times New Roman"/>
                <w:sz w:val="18"/>
              </w:rPr>
              <w:t>pogorszeniem sytuacji</w:t>
            </w:r>
          </w:p>
          <w:p w14:paraId="22778AF9" w14:textId="0F764D93" w:rsidR="007F24F8" w:rsidRPr="00614A8B" w:rsidRDefault="007F24F8" w:rsidP="007F24F8">
            <w:pPr>
              <w:jc w:val="both"/>
              <w:rPr>
                <w:rFonts w:cs="Times New Roman"/>
                <w:sz w:val="18"/>
              </w:rPr>
            </w:pPr>
            <w:r w:rsidRPr="00614A8B">
              <w:rPr>
                <w:rFonts w:cs="Times New Roman"/>
                <w:sz w:val="18"/>
              </w:rPr>
              <w:t xml:space="preserve">        finansowej przedsiębiorstwa </w:t>
            </w:r>
            <w:r w:rsidR="00CB16B1" w:rsidRPr="00614A8B">
              <w:rPr>
                <w:rFonts w:cs="Times New Roman"/>
                <w:sz w:val="18"/>
              </w:rPr>
              <w:t xml:space="preserve">spowodowanej epidemią COVID-19 </w:t>
            </w:r>
            <w:r w:rsidRPr="00614A8B">
              <w:rPr>
                <w:rFonts w:cs="Times New Roman"/>
                <w:sz w:val="18"/>
              </w:rPr>
              <w:t>(wnioski można</w:t>
            </w:r>
          </w:p>
          <w:p w14:paraId="3708398D" w14:textId="2661480D" w:rsidR="00891E26" w:rsidRPr="00ED36FF" w:rsidRDefault="007F24F8" w:rsidP="003616D4">
            <w:pPr>
              <w:jc w:val="both"/>
              <w:rPr>
                <w:rFonts w:cs="Times New Roman"/>
                <w:sz w:val="18"/>
              </w:rPr>
            </w:pPr>
            <w:r w:rsidRPr="00614A8B">
              <w:rPr>
                <w:rFonts w:cs="Times New Roman"/>
                <w:sz w:val="18"/>
              </w:rPr>
              <w:t xml:space="preserve">        składać do 3</w:t>
            </w:r>
            <w:r w:rsidR="003616D4" w:rsidRPr="00614A8B">
              <w:rPr>
                <w:rFonts w:cs="Times New Roman"/>
                <w:sz w:val="18"/>
              </w:rPr>
              <w:t>0</w:t>
            </w:r>
            <w:r w:rsidRPr="00614A8B">
              <w:rPr>
                <w:rFonts w:cs="Times New Roman"/>
                <w:sz w:val="18"/>
              </w:rPr>
              <w:t>.</w:t>
            </w:r>
            <w:r w:rsidR="003616D4" w:rsidRPr="00614A8B">
              <w:rPr>
                <w:rFonts w:cs="Times New Roman"/>
                <w:sz w:val="18"/>
              </w:rPr>
              <w:t>06</w:t>
            </w:r>
            <w:r w:rsidRPr="00614A8B">
              <w:rPr>
                <w:rFonts w:cs="Times New Roman"/>
                <w:sz w:val="18"/>
              </w:rPr>
              <w:t>.202</w:t>
            </w:r>
            <w:r w:rsidR="003616D4" w:rsidRPr="00614A8B">
              <w:rPr>
                <w:rFonts w:cs="Times New Roman"/>
                <w:sz w:val="18"/>
              </w:rPr>
              <w:t>1</w:t>
            </w:r>
            <w:r w:rsidR="00CB16B1" w:rsidRPr="00614A8B">
              <w:rPr>
                <w:rFonts w:cs="Times New Roman"/>
                <w:sz w:val="18"/>
              </w:rPr>
              <w:t xml:space="preserve"> </w:t>
            </w:r>
            <w:r w:rsidRPr="00614A8B">
              <w:rPr>
                <w:rFonts w:cs="Times New Roman"/>
                <w:sz w:val="18"/>
              </w:rPr>
              <w:t>r.)</w:t>
            </w:r>
            <w:r w:rsidR="0095788D" w:rsidRPr="00614A8B">
              <w:rPr>
                <w:rFonts w:cs="Times New Roman"/>
                <w:sz w:val="18"/>
              </w:rPr>
              <w:t>.</w:t>
            </w:r>
          </w:p>
        </w:tc>
      </w:tr>
      <w:tr w:rsidR="006913C8" w:rsidRPr="00ED36FF" w14:paraId="74C239FD" w14:textId="77777777" w:rsidTr="00AA1A4F"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4DA25512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67A6855A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7A56CA86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6EA4680B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34386775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72E5B7E9" w14:textId="77777777" w:rsidR="006913C8" w:rsidRPr="00ED36FF" w:rsidRDefault="00AA1A4F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11</w:t>
            </w:r>
            <w:r w:rsidR="006913C8" w:rsidRPr="00ED36FF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694" w:type="dxa"/>
            <w:vMerge w:val="restart"/>
            <w:shd w:val="clear" w:color="auto" w:fill="F2F2F2" w:themeFill="background1" w:themeFillShade="F2"/>
          </w:tcPr>
          <w:p w14:paraId="71CD5FA0" w14:textId="77777777" w:rsidR="006913C8" w:rsidRPr="00ED36FF" w:rsidRDefault="006913C8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Proponowane formy zabezpieczenia pożyczki</w:t>
            </w:r>
          </w:p>
        </w:tc>
        <w:tc>
          <w:tcPr>
            <w:tcW w:w="6520" w:type="dxa"/>
            <w:gridSpan w:val="3"/>
          </w:tcPr>
          <w:p w14:paraId="6EDA723C" w14:textId="77777777" w:rsidR="00891E26" w:rsidRDefault="00891E26" w:rsidP="00891E26">
            <w:pPr>
              <w:pStyle w:val="Akapitzlist"/>
              <w:ind w:left="459"/>
              <w:rPr>
                <w:rFonts w:cs="Times New Roman"/>
                <w:b/>
                <w:sz w:val="20"/>
              </w:rPr>
            </w:pPr>
          </w:p>
          <w:p w14:paraId="4D5D6467" w14:textId="77777777" w:rsidR="006913C8" w:rsidRPr="00A20996" w:rsidRDefault="00A20996" w:rsidP="00A20996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fldChar w:fldCharType="begin">
                <w:ffData>
                  <w:name w:val="Wybó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Wybór26"/>
            <w:r>
              <w:rPr>
                <w:rFonts w:cs="Times New Roman"/>
                <w:b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b/>
                <w:sz w:val="20"/>
              </w:rPr>
            </w:r>
            <w:r w:rsidR="005262C8">
              <w:rPr>
                <w:rFonts w:cs="Times New Roman"/>
                <w:b/>
                <w:sz w:val="20"/>
              </w:rPr>
              <w:fldChar w:fldCharType="separate"/>
            </w:r>
            <w:r>
              <w:rPr>
                <w:rFonts w:cs="Times New Roman"/>
                <w:b/>
                <w:sz w:val="20"/>
              </w:rPr>
              <w:fldChar w:fldCharType="end"/>
            </w:r>
            <w:bookmarkEnd w:id="26"/>
            <w:r>
              <w:rPr>
                <w:rFonts w:cs="Times New Roman"/>
                <w:b/>
                <w:sz w:val="20"/>
              </w:rPr>
              <w:t xml:space="preserve">  </w:t>
            </w:r>
            <w:r w:rsidR="006913C8" w:rsidRPr="00A20996">
              <w:rPr>
                <w:rFonts w:cs="Times New Roman"/>
                <w:b/>
                <w:sz w:val="20"/>
              </w:rPr>
              <w:t xml:space="preserve">Weksel własny in blanco wraz z deklaracją wekslową </w:t>
            </w:r>
            <w:r w:rsidR="006913C8" w:rsidRPr="00A20996">
              <w:rPr>
                <w:rFonts w:cs="Times New Roman"/>
                <w:sz w:val="20"/>
              </w:rPr>
              <w:t>(obligatoryjnie)</w:t>
            </w:r>
          </w:p>
          <w:p w14:paraId="12E19FF5" w14:textId="77777777" w:rsidR="00891E26" w:rsidRPr="00ED36FF" w:rsidRDefault="00891E26" w:rsidP="00891E26">
            <w:pPr>
              <w:pStyle w:val="Akapitzlist"/>
              <w:ind w:left="459"/>
              <w:rPr>
                <w:rFonts w:cs="Times New Roman"/>
                <w:b/>
                <w:sz w:val="20"/>
              </w:rPr>
            </w:pPr>
          </w:p>
        </w:tc>
      </w:tr>
      <w:tr w:rsidR="006913C8" w:rsidRPr="00ED36FF" w14:paraId="3C5381BB" w14:textId="77777777" w:rsidTr="00AA1A4F">
        <w:tc>
          <w:tcPr>
            <w:tcW w:w="567" w:type="dxa"/>
            <w:vMerge/>
            <w:shd w:val="clear" w:color="auto" w:fill="F2F2F2" w:themeFill="background1" w:themeFillShade="F2"/>
          </w:tcPr>
          <w:p w14:paraId="5A37A3C2" w14:textId="77777777" w:rsidR="006913C8" w:rsidRPr="00ED36FF" w:rsidRDefault="006913C8" w:rsidP="00AC2B1F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2694" w:type="dxa"/>
            <w:vMerge/>
            <w:shd w:val="clear" w:color="auto" w:fill="F2F2F2" w:themeFill="background1" w:themeFillShade="F2"/>
          </w:tcPr>
          <w:p w14:paraId="23922544" w14:textId="77777777" w:rsidR="006913C8" w:rsidRPr="00ED36FF" w:rsidRDefault="006913C8" w:rsidP="00094F4F">
            <w:pPr>
              <w:pStyle w:val="Akapitzlist"/>
              <w:ind w:left="0"/>
              <w:jc w:val="right"/>
              <w:rPr>
                <w:rFonts w:cs="Times New Roman"/>
                <w:b/>
                <w:sz w:val="20"/>
              </w:rPr>
            </w:pPr>
          </w:p>
        </w:tc>
        <w:tc>
          <w:tcPr>
            <w:tcW w:w="6520" w:type="dxa"/>
            <w:gridSpan w:val="3"/>
          </w:tcPr>
          <w:p w14:paraId="38AC68BC" w14:textId="77777777" w:rsidR="006913C8" w:rsidRPr="00A20996" w:rsidRDefault="00A20996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Wybór27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27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Poręczenie osób trzecich</w:t>
            </w:r>
            <w:r w:rsidR="002324AF" w:rsidRPr="00A20996">
              <w:rPr>
                <w:rFonts w:cs="Times New Roman"/>
                <w:sz w:val="20"/>
              </w:rPr>
              <w:t xml:space="preserve"> </w:t>
            </w:r>
            <w:r w:rsidR="006913C8" w:rsidRPr="00A20996">
              <w:rPr>
                <w:rFonts w:cs="Times New Roman"/>
                <w:sz w:val="20"/>
              </w:rPr>
              <w:t>(kogo?)…………………</w:t>
            </w:r>
            <w:r w:rsidR="00231072" w:rsidRPr="00A20996">
              <w:rPr>
                <w:rFonts w:cs="Times New Roman"/>
                <w:sz w:val="20"/>
              </w:rPr>
              <w:t>…….</w:t>
            </w:r>
            <w:r w:rsidR="006913C8" w:rsidRPr="00A20996">
              <w:rPr>
                <w:rFonts w:cs="Times New Roman"/>
                <w:sz w:val="20"/>
              </w:rPr>
              <w:t>…………………………</w:t>
            </w:r>
            <w:r>
              <w:rPr>
                <w:rFonts w:cs="Times New Roman"/>
                <w:sz w:val="20"/>
              </w:rPr>
              <w:t>..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6913C8" w:rsidRPr="00A20996">
              <w:rPr>
                <w:rFonts w:cs="Times New Roman"/>
                <w:sz w:val="20"/>
              </w:rPr>
              <w:t>………</w:t>
            </w:r>
          </w:p>
          <w:p w14:paraId="493AD5A1" w14:textId="77777777" w:rsidR="006913C8" w:rsidRPr="00A20996" w:rsidRDefault="00A20996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Wybór28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28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Hipoteka (adres</w:t>
            </w:r>
            <w:r w:rsidR="00AA1A4F" w:rsidRPr="00A20996">
              <w:rPr>
                <w:rFonts w:cs="Times New Roman"/>
                <w:sz w:val="20"/>
              </w:rPr>
              <w:t>, nr KW</w:t>
            </w:r>
            <w:r w:rsidR="006913C8" w:rsidRPr="00A20996">
              <w:rPr>
                <w:rFonts w:cs="Times New Roman"/>
                <w:sz w:val="20"/>
              </w:rPr>
              <w:t>)</w:t>
            </w:r>
            <w:r w:rsidR="00B64BDE" w:rsidRPr="00A20996">
              <w:rPr>
                <w:rFonts w:cs="Times New Roman"/>
                <w:sz w:val="20"/>
              </w:rPr>
              <w:t>…………………………………………</w:t>
            </w:r>
            <w:r w:rsidR="00231072" w:rsidRPr="00A20996">
              <w:rPr>
                <w:rFonts w:cs="Times New Roman"/>
                <w:sz w:val="20"/>
              </w:rPr>
              <w:t>…….</w:t>
            </w:r>
            <w:r w:rsidR="00B64BDE" w:rsidRPr="00A20996">
              <w:rPr>
                <w:rFonts w:cs="Times New Roman"/>
                <w:sz w:val="20"/>
              </w:rPr>
              <w:t>…………</w:t>
            </w:r>
            <w:r w:rsidR="006913C8" w:rsidRPr="00A20996">
              <w:rPr>
                <w:rFonts w:cs="Times New Roman"/>
                <w:sz w:val="20"/>
              </w:rPr>
              <w:t>………</w:t>
            </w:r>
            <w:r>
              <w:rPr>
                <w:rFonts w:cs="Times New Roman"/>
                <w:sz w:val="20"/>
              </w:rPr>
              <w:t>..</w:t>
            </w:r>
            <w:r w:rsidR="003C6F71" w:rsidRPr="00A20996">
              <w:rPr>
                <w:rFonts w:cs="Times New Roman"/>
                <w:sz w:val="20"/>
              </w:rPr>
              <w:t>.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6913C8" w:rsidRPr="00A20996">
              <w:rPr>
                <w:rFonts w:cs="Times New Roman"/>
                <w:sz w:val="20"/>
              </w:rPr>
              <w:t>……</w:t>
            </w:r>
          </w:p>
          <w:p w14:paraId="71225974" w14:textId="77777777" w:rsidR="006913C8" w:rsidRPr="00A20996" w:rsidRDefault="00A20996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Wybór29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29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Zastaw rejestrowy (czego dotyczy)</w:t>
            </w:r>
            <w:r w:rsidR="00B64BDE" w:rsidRPr="00A20996">
              <w:rPr>
                <w:rFonts w:cs="Times New Roman"/>
                <w:sz w:val="20"/>
              </w:rPr>
              <w:t>……………….</w:t>
            </w:r>
            <w:r w:rsidR="003C541E" w:rsidRPr="00A20996">
              <w:rPr>
                <w:rFonts w:cs="Times New Roman"/>
                <w:sz w:val="20"/>
              </w:rPr>
              <w:t>………………….………</w:t>
            </w:r>
            <w:r w:rsidR="00231072" w:rsidRPr="00A20996">
              <w:rPr>
                <w:rFonts w:cs="Times New Roman"/>
                <w:sz w:val="20"/>
              </w:rPr>
              <w:t>…</w:t>
            </w:r>
            <w:r w:rsidR="003C541E" w:rsidRPr="00A20996">
              <w:rPr>
                <w:rFonts w:cs="Times New Roman"/>
                <w:sz w:val="20"/>
              </w:rPr>
              <w:t>…</w:t>
            </w:r>
            <w:r w:rsidR="00231072" w:rsidRPr="00A20996">
              <w:rPr>
                <w:rFonts w:cs="Times New Roman"/>
                <w:sz w:val="20"/>
              </w:rPr>
              <w:t>…</w:t>
            </w:r>
            <w:r>
              <w:rPr>
                <w:rFonts w:cs="Times New Roman"/>
                <w:sz w:val="20"/>
              </w:rPr>
              <w:t>..</w:t>
            </w:r>
            <w:r w:rsidR="00231072" w:rsidRPr="00A20996">
              <w:rPr>
                <w:rFonts w:cs="Times New Roman"/>
                <w:sz w:val="20"/>
              </w:rPr>
              <w:t>..</w:t>
            </w:r>
            <w:r w:rsidR="003C541E" w:rsidRPr="00A20996">
              <w:rPr>
                <w:rFonts w:cs="Times New Roman"/>
                <w:sz w:val="20"/>
              </w:rPr>
              <w:t>….</w:t>
            </w:r>
          </w:p>
          <w:p w14:paraId="4DCE9A6C" w14:textId="77777777" w:rsidR="003C541E" w:rsidRPr="00A20996" w:rsidRDefault="00A20996" w:rsidP="00A20996">
            <w:pPr>
              <w:tabs>
                <w:tab w:val="left" w:pos="3210"/>
              </w:tabs>
              <w:ind w:left="317" w:hanging="317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Wybór30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0"/>
            <w:r>
              <w:rPr>
                <w:rFonts w:cs="Times New Roman"/>
                <w:sz w:val="20"/>
              </w:rPr>
              <w:t xml:space="preserve">  </w:t>
            </w:r>
            <w:r w:rsidR="003C541E" w:rsidRPr="00A20996">
              <w:rPr>
                <w:rFonts w:cs="Times New Roman"/>
                <w:sz w:val="20"/>
              </w:rPr>
              <w:t>Przewłaszczenie rzeczy ruchomych z cesją ubezpieczenia</w:t>
            </w:r>
            <w:r w:rsidR="00AA1A4F" w:rsidRPr="00A20996">
              <w:rPr>
                <w:rFonts w:cs="Times New Roman"/>
                <w:sz w:val="20"/>
              </w:rPr>
              <w:t xml:space="preserve"> (czego dotyczy, wartość) …………….</w:t>
            </w:r>
            <w:r w:rsidR="003C541E" w:rsidRPr="00A20996">
              <w:rPr>
                <w:rFonts w:cs="Times New Roman"/>
                <w:sz w:val="20"/>
              </w:rPr>
              <w:t>………………………………………</w:t>
            </w:r>
            <w:r w:rsidR="00B64BDE" w:rsidRPr="00A20996">
              <w:rPr>
                <w:rFonts w:cs="Times New Roman"/>
                <w:sz w:val="20"/>
              </w:rPr>
              <w:t>……………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B64BDE" w:rsidRPr="00A20996">
              <w:rPr>
                <w:rFonts w:cs="Times New Roman"/>
                <w:sz w:val="20"/>
              </w:rPr>
              <w:t>…</w:t>
            </w:r>
            <w:r>
              <w:rPr>
                <w:rFonts w:cs="Times New Roman"/>
                <w:sz w:val="20"/>
              </w:rPr>
              <w:t>……………</w:t>
            </w:r>
            <w:r w:rsidR="00B64BDE" w:rsidRPr="00A20996">
              <w:rPr>
                <w:rFonts w:cs="Times New Roman"/>
                <w:sz w:val="20"/>
              </w:rPr>
              <w:t>…</w:t>
            </w:r>
            <w:r w:rsidR="00231072" w:rsidRPr="00A20996">
              <w:rPr>
                <w:rFonts w:cs="Times New Roman"/>
                <w:sz w:val="20"/>
              </w:rPr>
              <w:t>……</w:t>
            </w:r>
            <w:r>
              <w:rPr>
                <w:rFonts w:cs="Times New Roman"/>
                <w:sz w:val="20"/>
              </w:rPr>
              <w:t>..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3C6F71" w:rsidRPr="00A20996">
              <w:rPr>
                <w:rFonts w:cs="Times New Roman"/>
                <w:sz w:val="20"/>
              </w:rPr>
              <w:t>.</w:t>
            </w:r>
            <w:r w:rsidR="00B64BDE" w:rsidRPr="00A20996">
              <w:rPr>
                <w:rFonts w:cs="Times New Roman"/>
                <w:sz w:val="20"/>
              </w:rPr>
              <w:t>…</w:t>
            </w:r>
          </w:p>
          <w:p w14:paraId="0A06EEA4" w14:textId="77777777" w:rsidR="006913C8" w:rsidRPr="00A20996" w:rsidRDefault="00A20996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Wybór31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1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Blokada środków</w:t>
            </w:r>
            <w:r w:rsidR="0005446F" w:rsidRPr="00A20996">
              <w:rPr>
                <w:rFonts w:cs="Times New Roman"/>
                <w:sz w:val="20"/>
              </w:rPr>
              <w:t xml:space="preserve"> finansowych na lokacie  (jakiej</w:t>
            </w:r>
            <w:r w:rsidR="00AA1A4F" w:rsidRPr="00A20996">
              <w:rPr>
                <w:rFonts w:cs="Times New Roman"/>
                <w:sz w:val="20"/>
              </w:rPr>
              <w:t xml:space="preserve">, </w:t>
            </w:r>
            <w:r w:rsidR="00B34E05" w:rsidRPr="00A20996">
              <w:rPr>
                <w:rFonts w:cs="Times New Roman"/>
                <w:sz w:val="20"/>
              </w:rPr>
              <w:t>wysokość</w:t>
            </w:r>
            <w:r w:rsidR="0005446F" w:rsidRPr="00A20996">
              <w:rPr>
                <w:rFonts w:cs="Times New Roman"/>
                <w:sz w:val="20"/>
              </w:rPr>
              <w:t>)</w:t>
            </w:r>
            <w:r>
              <w:rPr>
                <w:rFonts w:cs="Times New Roman"/>
                <w:sz w:val="20"/>
              </w:rPr>
              <w:t xml:space="preserve"> …………</w:t>
            </w:r>
            <w:r w:rsidR="00495437">
              <w:rPr>
                <w:rFonts w:cs="Times New Roman"/>
                <w:sz w:val="20"/>
              </w:rPr>
              <w:t>.</w:t>
            </w:r>
            <w:r>
              <w:rPr>
                <w:rFonts w:cs="Times New Roman"/>
                <w:sz w:val="20"/>
              </w:rPr>
              <w:t>………</w:t>
            </w:r>
          </w:p>
          <w:p w14:paraId="46FDAF0B" w14:textId="77777777" w:rsidR="0005446F" w:rsidRPr="00AA1A4F" w:rsidRDefault="00231072" w:rsidP="00231072">
            <w:pPr>
              <w:tabs>
                <w:tab w:val="left" w:pos="459"/>
                <w:tab w:val="left" w:pos="742"/>
                <w:tab w:val="left" w:pos="3210"/>
              </w:tabs>
              <w:ind w:left="175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    </w:t>
            </w:r>
            <w:r w:rsidR="0005446F" w:rsidRPr="00AA1A4F">
              <w:rPr>
                <w:rFonts w:cs="Times New Roman"/>
                <w:sz w:val="20"/>
              </w:rPr>
              <w:t>.........</w:t>
            </w:r>
            <w:r>
              <w:rPr>
                <w:rFonts w:cs="Times New Roman"/>
                <w:sz w:val="20"/>
              </w:rPr>
              <w:t>........</w:t>
            </w:r>
            <w:r w:rsidR="00A20996">
              <w:rPr>
                <w:rFonts w:cs="Times New Roman"/>
                <w:sz w:val="20"/>
              </w:rPr>
              <w:t>.</w:t>
            </w:r>
            <w:r>
              <w:rPr>
                <w:rFonts w:cs="Times New Roman"/>
                <w:sz w:val="20"/>
              </w:rPr>
              <w:t>.</w:t>
            </w:r>
            <w:r w:rsidR="0005446F" w:rsidRPr="00AA1A4F">
              <w:rPr>
                <w:rFonts w:cs="Times New Roman"/>
                <w:sz w:val="20"/>
              </w:rPr>
              <w:t>........................</w:t>
            </w:r>
            <w:r>
              <w:rPr>
                <w:rFonts w:cs="Times New Roman"/>
                <w:sz w:val="20"/>
              </w:rPr>
              <w:t>.......................</w:t>
            </w:r>
            <w:r w:rsidR="0005446F" w:rsidRPr="00AA1A4F">
              <w:rPr>
                <w:rFonts w:cs="Times New Roman"/>
                <w:sz w:val="20"/>
              </w:rPr>
              <w:t>......</w:t>
            </w:r>
            <w:r>
              <w:rPr>
                <w:rFonts w:cs="Times New Roman"/>
                <w:sz w:val="20"/>
              </w:rPr>
              <w:t>.........</w:t>
            </w:r>
            <w:r w:rsidR="0005446F" w:rsidRPr="00AA1A4F">
              <w:rPr>
                <w:rFonts w:cs="Times New Roman"/>
                <w:sz w:val="20"/>
              </w:rPr>
              <w:t>.....</w:t>
            </w:r>
            <w:r w:rsidR="00B64BDE" w:rsidRPr="00AA1A4F">
              <w:rPr>
                <w:rFonts w:cs="Times New Roman"/>
                <w:sz w:val="20"/>
              </w:rPr>
              <w:t>......................</w:t>
            </w:r>
            <w:r w:rsidR="003C6F71">
              <w:rPr>
                <w:rFonts w:cs="Times New Roman"/>
                <w:sz w:val="20"/>
              </w:rPr>
              <w:t>.</w:t>
            </w:r>
            <w:r>
              <w:rPr>
                <w:rFonts w:cs="Times New Roman"/>
                <w:sz w:val="20"/>
              </w:rPr>
              <w:t>..</w:t>
            </w:r>
            <w:r w:rsidR="00B64BDE" w:rsidRPr="00AA1A4F">
              <w:rPr>
                <w:rFonts w:cs="Times New Roman"/>
                <w:sz w:val="20"/>
              </w:rPr>
              <w:t>.</w:t>
            </w:r>
            <w:r w:rsidR="00495437">
              <w:rPr>
                <w:rFonts w:cs="Times New Roman"/>
                <w:sz w:val="20"/>
              </w:rPr>
              <w:t>.</w:t>
            </w:r>
            <w:r w:rsidR="003C6F71">
              <w:rPr>
                <w:rFonts w:cs="Times New Roman"/>
                <w:sz w:val="20"/>
              </w:rPr>
              <w:t>.</w:t>
            </w:r>
            <w:r w:rsidR="0005446F" w:rsidRPr="00AA1A4F">
              <w:rPr>
                <w:rFonts w:cs="Times New Roman"/>
                <w:sz w:val="20"/>
              </w:rPr>
              <w:t>..</w:t>
            </w:r>
          </w:p>
          <w:p w14:paraId="0D310BF2" w14:textId="77777777" w:rsidR="0005446F" w:rsidRPr="00A20996" w:rsidRDefault="00A20996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Wybór32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2"/>
            <w:r>
              <w:rPr>
                <w:rFonts w:cs="Times New Roman"/>
                <w:sz w:val="20"/>
              </w:rPr>
              <w:t xml:space="preserve">  </w:t>
            </w:r>
            <w:r w:rsidR="0005446F" w:rsidRPr="00A20996">
              <w:rPr>
                <w:rFonts w:cs="Times New Roman"/>
                <w:sz w:val="20"/>
              </w:rPr>
              <w:t>Polisa ubezpieczeniowa (jaka?)</w:t>
            </w:r>
            <w:r w:rsidR="00B64BDE" w:rsidRPr="00A20996">
              <w:rPr>
                <w:rFonts w:cs="Times New Roman"/>
                <w:sz w:val="20"/>
              </w:rPr>
              <w:t>………………</w:t>
            </w:r>
            <w:r w:rsidR="00B34E05" w:rsidRPr="00A20996">
              <w:rPr>
                <w:rFonts w:cs="Times New Roman"/>
                <w:sz w:val="20"/>
              </w:rPr>
              <w:t>…</w:t>
            </w:r>
            <w:r w:rsidR="00B64BDE" w:rsidRPr="00A20996">
              <w:rPr>
                <w:rFonts w:cs="Times New Roman"/>
                <w:sz w:val="20"/>
              </w:rPr>
              <w:t>..</w:t>
            </w:r>
            <w:r w:rsidR="003C6F71" w:rsidRPr="00A20996">
              <w:rPr>
                <w:rFonts w:cs="Times New Roman"/>
                <w:sz w:val="20"/>
              </w:rPr>
              <w:t>………………………………</w:t>
            </w:r>
            <w:r w:rsidR="00231072" w:rsidRPr="00A20996">
              <w:rPr>
                <w:rFonts w:cs="Times New Roman"/>
                <w:sz w:val="20"/>
              </w:rPr>
              <w:t>……</w:t>
            </w:r>
            <w:r w:rsidR="00495437">
              <w:rPr>
                <w:rFonts w:cs="Times New Roman"/>
                <w:sz w:val="20"/>
              </w:rPr>
              <w:t>.</w:t>
            </w:r>
            <w:r w:rsidR="002B6AA0">
              <w:rPr>
                <w:rFonts w:cs="Times New Roman"/>
                <w:sz w:val="20"/>
              </w:rPr>
              <w:t>.</w:t>
            </w:r>
            <w:r w:rsidR="00231072" w:rsidRPr="00A20996">
              <w:rPr>
                <w:rFonts w:cs="Times New Roman"/>
                <w:sz w:val="20"/>
              </w:rPr>
              <w:t>..</w:t>
            </w:r>
            <w:r w:rsidR="003C6F71" w:rsidRPr="00A20996">
              <w:rPr>
                <w:rFonts w:cs="Times New Roman"/>
                <w:sz w:val="20"/>
              </w:rPr>
              <w:t>.</w:t>
            </w:r>
            <w:r w:rsidR="0005446F" w:rsidRPr="00A20996">
              <w:rPr>
                <w:rFonts w:cs="Times New Roman"/>
                <w:sz w:val="20"/>
              </w:rPr>
              <w:t>…</w:t>
            </w:r>
          </w:p>
          <w:p w14:paraId="2DA3F950" w14:textId="77777777" w:rsidR="0005446F" w:rsidRPr="00A20996" w:rsidRDefault="00A20996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Wybór33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3"/>
            <w:r>
              <w:rPr>
                <w:rFonts w:cs="Times New Roman"/>
                <w:sz w:val="20"/>
              </w:rPr>
              <w:t xml:space="preserve">  </w:t>
            </w:r>
            <w:r w:rsidR="0005446F" w:rsidRPr="00A20996">
              <w:rPr>
                <w:rFonts w:cs="Times New Roman"/>
                <w:sz w:val="20"/>
              </w:rPr>
              <w:t>Przelew wierzytelności</w:t>
            </w:r>
            <w:r w:rsidR="003C6F71" w:rsidRPr="00A20996">
              <w:rPr>
                <w:rFonts w:cs="Times New Roman"/>
                <w:sz w:val="20"/>
              </w:rPr>
              <w:t xml:space="preserve"> (jaki</w:t>
            </w:r>
            <w:r w:rsidR="00B34E05" w:rsidRPr="00A20996">
              <w:rPr>
                <w:rFonts w:cs="Times New Roman"/>
                <w:sz w:val="20"/>
              </w:rPr>
              <w:t xml:space="preserve">?) </w:t>
            </w:r>
            <w:r w:rsidR="0005446F" w:rsidRPr="00A20996">
              <w:rPr>
                <w:rFonts w:cs="Times New Roman"/>
                <w:sz w:val="20"/>
              </w:rPr>
              <w:t>………</w:t>
            </w:r>
            <w:r w:rsidR="00B34E05" w:rsidRPr="00A20996">
              <w:rPr>
                <w:rFonts w:cs="Times New Roman"/>
                <w:sz w:val="20"/>
              </w:rPr>
              <w:t>…..</w:t>
            </w:r>
            <w:r w:rsidR="0005446F" w:rsidRPr="00A20996">
              <w:rPr>
                <w:rFonts w:cs="Times New Roman"/>
                <w:sz w:val="20"/>
              </w:rPr>
              <w:t>…………………………………</w:t>
            </w:r>
            <w:r w:rsidR="003C541E" w:rsidRPr="00A20996">
              <w:rPr>
                <w:rFonts w:cs="Times New Roman"/>
                <w:sz w:val="20"/>
              </w:rPr>
              <w:t>…</w:t>
            </w:r>
            <w:r w:rsidR="00B64BDE" w:rsidRPr="00A20996">
              <w:rPr>
                <w:rFonts w:cs="Times New Roman"/>
                <w:sz w:val="20"/>
              </w:rPr>
              <w:t>…</w:t>
            </w:r>
            <w:r w:rsidR="00231072" w:rsidRPr="00A20996">
              <w:rPr>
                <w:rFonts w:cs="Times New Roman"/>
                <w:sz w:val="20"/>
              </w:rPr>
              <w:t>…….</w:t>
            </w:r>
            <w:r w:rsidR="003C6F71" w:rsidRPr="00A20996">
              <w:rPr>
                <w:rFonts w:cs="Times New Roman"/>
                <w:sz w:val="20"/>
              </w:rPr>
              <w:t>.</w:t>
            </w:r>
            <w:r w:rsidR="00B64BDE" w:rsidRPr="00A20996">
              <w:rPr>
                <w:rFonts w:cs="Times New Roman"/>
                <w:sz w:val="20"/>
              </w:rPr>
              <w:t>…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495437">
              <w:rPr>
                <w:rFonts w:cs="Times New Roman"/>
                <w:sz w:val="20"/>
              </w:rPr>
              <w:t>.</w:t>
            </w:r>
            <w:r w:rsidR="00B64BDE" w:rsidRPr="00A20996">
              <w:rPr>
                <w:rFonts w:cs="Times New Roman"/>
                <w:sz w:val="20"/>
              </w:rPr>
              <w:t>..</w:t>
            </w:r>
          </w:p>
          <w:p w14:paraId="06A046F6" w14:textId="77777777" w:rsidR="006913C8" w:rsidRPr="00A20996" w:rsidRDefault="00A20996" w:rsidP="00A20996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Wybór34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4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Akt notarialny o dobrowolnym poddaniu się egzekucji pożyczkobiorcy i/lub poręczycieli</w:t>
            </w:r>
          </w:p>
          <w:p w14:paraId="4DCEF720" w14:textId="77777777" w:rsidR="006913C8" w:rsidRPr="00A20996" w:rsidRDefault="00A20996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Wybór35"/>
            <w:r>
              <w:rPr>
                <w:rFonts w:cs="Times New Roman"/>
                <w:sz w:val="20"/>
              </w:rPr>
              <w:instrText xml:space="preserve"> FORMCHECKBOX </w:instrText>
            </w:r>
            <w:r w:rsidR="005262C8">
              <w:rPr>
                <w:rFonts w:cs="Times New Roman"/>
                <w:sz w:val="20"/>
              </w:rPr>
            </w:r>
            <w:r w:rsidR="005262C8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5"/>
            <w:r>
              <w:rPr>
                <w:rFonts w:cs="Times New Roman"/>
                <w:sz w:val="20"/>
              </w:rPr>
              <w:t xml:space="preserve">  </w:t>
            </w:r>
            <w:r w:rsidR="0005446F" w:rsidRPr="00A20996">
              <w:rPr>
                <w:rFonts w:cs="Times New Roman"/>
                <w:sz w:val="20"/>
              </w:rPr>
              <w:t>Inne</w:t>
            </w:r>
            <w:r w:rsidR="00495437">
              <w:rPr>
                <w:rFonts w:cs="Times New Roman"/>
                <w:sz w:val="20"/>
              </w:rPr>
              <w:t xml:space="preserve"> </w:t>
            </w:r>
            <w:r w:rsidR="0005446F" w:rsidRPr="00A20996">
              <w:rPr>
                <w:rFonts w:cs="Times New Roman"/>
                <w:sz w:val="20"/>
              </w:rPr>
              <w:t>…………………………………………………………………</w:t>
            </w:r>
            <w:r w:rsidR="00B64BDE" w:rsidRPr="00A20996">
              <w:rPr>
                <w:rFonts w:cs="Times New Roman"/>
                <w:sz w:val="20"/>
              </w:rPr>
              <w:t>………………………</w:t>
            </w:r>
            <w:r w:rsidR="00231072" w:rsidRPr="00A20996">
              <w:rPr>
                <w:rFonts w:cs="Times New Roman"/>
                <w:sz w:val="20"/>
              </w:rPr>
              <w:t>………</w:t>
            </w:r>
            <w:r w:rsidR="002B6AA0">
              <w:rPr>
                <w:rFonts w:cs="Times New Roman"/>
                <w:sz w:val="20"/>
              </w:rPr>
              <w:t>.</w:t>
            </w:r>
            <w:r w:rsidR="003C6F71" w:rsidRPr="00A20996">
              <w:rPr>
                <w:rFonts w:cs="Times New Roman"/>
                <w:sz w:val="20"/>
              </w:rPr>
              <w:t>…</w:t>
            </w:r>
            <w:r w:rsidR="0005446F" w:rsidRPr="00A20996">
              <w:rPr>
                <w:rFonts w:cs="Times New Roman"/>
                <w:sz w:val="20"/>
              </w:rPr>
              <w:t>…</w:t>
            </w:r>
          </w:p>
          <w:p w14:paraId="17EB6377" w14:textId="77777777" w:rsidR="00B34E05" w:rsidRPr="00B34E05" w:rsidRDefault="00B34E05" w:rsidP="00B34E05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</w:p>
        </w:tc>
      </w:tr>
    </w:tbl>
    <w:p w14:paraId="6AA4B0EF" w14:textId="77777777" w:rsidR="00937C69" w:rsidRPr="00AA1A4F" w:rsidRDefault="00937C69" w:rsidP="003C6F71">
      <w:pPr>
        <w:spacing w:after="0"/>
        <w:rPr>
          <w:rFonts w:cs="Times New Roman"/>
          <w:b/>
        </w:rPr>
      </w:pPr>
    </w:p>
    <w:p w14:paraId="0167A365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293055CB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3E5814AD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541E1912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21B4BAC8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2D6E4C12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7B6917F7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09C95F3C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0D57480F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5C1EEB28" w14:textId="77777777" w:rsidR="007F24F8" w:rsidRDefault="007F24F8" w:rsidP="007F24F8">
      <w:pPr>
        <w:pStyle w:val="Akapitzlist"/>
        <w:spacing w:after="0"/>
        <w:ind w:left="567"/>
        <w:rPr>
          <w:rFonts w:cs="Times New Roman"/>
          <w:b/>
        </w:rPr>
      </w:pPr>
    </w:p>
    <w:p w14:paraId="4B249E09" w14:textId="47BB78F8" w:rsidR="00A809F4" w:rsidRDefault="00A809F4" w:rsidP="00A809F4">
      <w:pPr>
        <w:pStyle w:val="Akapitzlist"/>
        <w:numPr>
          <w:ilvl w:val="0"/>
          <w:numId w:val="1"/>
        </w:numPr>
        <w:spacing w:after="0"/>
        <w:ind w:left="567" w:hanging="207"/>
        <w:rPr>
          <w:rFonts w:cs="Times New Roman"/>
          <w:b/>
        </w:rPr>
      </w:pPr>
      <w:r w:rsidRPr="00ED36FF">
        <w:rPr>
          <w:rFonts w:cs="Times New Roman"/>
          <w:b/>
        </w:rPr>
        <w:t xml:space="preserve">Opis </w:t>
      </w:r>
      <w:r w:rsidR="007D3CB7" w:rsidRPr="00ED36FF">
        <w:rPr>
          <w:rFonts w:cs="Times New Roman"/>
          <w:b/>
        </w:rPr>
        <w:t xml:space="preserve">i uzasadnienie </w:t>
      </w:r>
      <w:r w:rsidRPr="00ED36FF">
        <w:rPr>
          <w:rFonts w:cs="Times New Roman"/>
          <w:b/>
        </w:rPr>
        <w:t>planowanego przedsięwzięcia</w:t>
      </w:r>
      <w:r w:rsidR="007F24F8">
        <w:rPr>
          <w:rFonts w:cs="Times New Roman"/>
          <w:b/>
        </w:rPr>
        <w:t xml:space="preserve"> </w:t>
      </w:r>
    </w:p>
    <w:p w14:paraId="6EF0CF61" w14:textId="2F590308" w:rsidR="007F24F8" w:rsidRPr="007F24F8" w:rsidRDefault="007F24F8" w:rsidP="007F24F8">
      <w:pPr>
        <w:pStyle w:val="Akapitzlist"/>
        <w:spacing w:after="0"/>
        <w:ind w:left="567"/>
        <w:rPr>
          <w:rFonts w:cs="Times New Roman"/>
          <w:sz w:val="20"/>
          <w:szCs w:val="20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9742"/>
      </w:tblGrid>
      <w:tr w:rsidR="00082134" w:rsidRPr="00ED36FF" w14:paraId="235153A3" w14:textId="77777777" w:rsidTr="00231072">
        <w:trPr>
          <w:trHeight w:val="2887"/>
        </w:trPr>
        <w:tc>
          <w:tcPr>
            <w:tcW w:w="9634" w:type="dxa"/>
          </w:tcPr>
          <w:p w14:paraId="56CF979C" w14:textId="77777777" w:rsidR="00082134" w:rsidRPr="00ED36FF" w:rsidRDefault="00082134" w:rsidP="00A809F4">
            <w:pPr>
              <w:rPr>
                <w:rFonts w:cs="Times New Roman"/>
                <w:b/>
                <w:sz w:val="20"/>
              </w:rPr>
            </w:pPr>
          </w:p>
          <w:p w14:paraId="0CDF49AB" w14:textId="77777777" w:rsidR="00BA2ACD" w:rsidRDefault="00BA2ACD" w:rsidP="00BA2ACD">
            <w:pPr>
              <w:spacing w:line="480" w:lineRule="auto"/>
              <w:rPr>
                <w:rFonts w:cs="Times New Roman"/>
                <w:bCs/>
                <w:sz w:val="16"/>
                <w:szCs w:val="16"/>
              </w:rPr>
            </w:pPr>
          </w:p>
          <w:p w14:paraId="74F81B6D" w14:textId="77777777" w:rsidR="00134871" w:rsidRPr="00DA292B" w:rsidRDefault="00134871" w:rsidP="00BA2ACD">
            <w:pPr>
              <w:spacing w:line="480" w:lineRule="auto"/>
              <w:rPr>
                <w:rFonts w:cs="Times New Roman"/>
                <w:bCs/>
                <w:sz w:val="16"/>
                <w:szCs w:val="16"/>
              </w:rPr>
            </w:pPr>
            <w:r w:rsidRPr="00DA292B">
              <w:rPr>
                <w:rFonts w:cs="Times New Roman"/>
                <w:bCs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B34E05" w:rsidRPr="00DA292B">
              <w:rPr>
                <w:rFonts w:cs="Times New Roman"/>
                <w:bCs/>
                <w:sz w:val="16"/>
                <w:szCs w:val="16"/>
              </w:rPr>
              <w:t>………………………………………………………………………………………………………..</w:t>
            </w:r>
          </w:p>
          <w:p w14:paraId="6D412A0B" w14:textId="77777777" w:rsidR="00082134" w:rsidRPr="00DA292B" w:rsidRDefault="00134871" w:rsidP="00BA2ACD">
            <w:pPr>
              <w:spacing w:line="480" w:lineRule="auto"/>
              <w:rPr>
                <w:rFonts w:cs="Times New Roman"/>
                <w:bCs/>
                <w:sz w:val="16"/>
                <w:szCs w:val="16"/>
              </w:rPr>
            </w:pPr>
            <w:r w:rsidRPr="00DA292B">
              <w:rPr>
                <w:rFonts w:cs="Times New Roman"/>
                <w:bCs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B1F8950" w14:textId="77777777" w:rsidR="00BA2ACD" w:rsidRPr="00DA292B" w:rsidRDefault="00BA2ACD" w:rsidP="00BA2ACD">
            <w:pPr>
              <w:spacing w:line="48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7C6DEF45" w14:textId="77777777" w:rsidR="00BA2ACD" w:rsidRDefault="00BA2ACD" w:rsidP="00BA2ACD">
            <w:pPr>
              <w:spacing w:line="480" w:lineRule="auto"/>
              <w:rPr>
                <w:rFonts w:cs="Times New Roman"/>
                <w:sz w:val="20"/>
              </w:rPr>
            </w:pP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.</w:t>
            </w:r>
            <w:r w:rsidRPr="00DA292B">
              <w:rPr>
                <w:rFonts w:cs="Times New Roman"/>
                <w:sz w:val="20"/>
              </w:rPr>
              <w:t>……………</w:t>
            </w:r>
          </w:p>
          <w:p w14:paraId="007D4A74" w14:textId="77777777" w:rsidR="00BA2ACD" w:rsidRPr="00DA292B" w:rsidRDefault="00BA2ACD" w:rsidP="00BA2ACD">
            <w:pPr>
              <w:spacing w:line="48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7594305" w14:textId="77777777" w:rsidR="00BA2ACD" w:rsidRPr="00DA292B" w:rsidRDefault="00BA2ACD" w:rsidP="00BA2ACD">
            <w:pPr>
              <w:spacing w:line="48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3344575" w14:textId="066CBC10" w:rsidR="00BA2ACD" w:rsidRDefault="00BA2ACD" w:rsidP="00BA2ACD">
            <w:pPr>
              <w:spacing w:line="480" w:lineRule="auto"/>
              <w:rPr>
                <w:rFonts w:cs="Times New Roman"/>
                <w:sz w:val="20"/>
              </w:rPr>
            </w:pP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.</w:t>
            </w: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………….</w:t>
            </w:r>
            <w:r w:rsidRPr="00DA292B">
              <w:rPr>
                <w:rFonts w:cs="Times New Roman"/>
                <w:sz w:val="20"/>
              </w:rPr>
              <w:t>……</w:t>
            </w:r>
          </w:p>
          <w:p w14:paraId="155F34E7" w14:textId="619DF105" w:rsidR="00BA2ACD" w:rsidRDefault="00BA2ACD" w:rsidP="00BA2ACD">
            <w:pPr>
              <w:spacing w:line="480" w:lineRule="auto"/>
              <w:rPr>
                <w:rFonts w:cs="Times New Roman"/>
                <w:sz w:val="20"/>
              </w:rPr>
            </w:pP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.</w:t>
            </w: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………….</w:t>
            </w:r>
            <w:r w:rsidRPr="00DA292B">
              <w:rPr>
                <w:rFonts w:cs="Times New Roman"/>
                <w:sz w:val="20"/>
              </w:rPr>
              <w:t>……</w:t>
            </w:r>
          </w:p>
          <w:p w14:paraId="386F9122" w14:textId="2081246D" w:rsidR="00BA2ACD" w:rsidRDefault="00BA2ACD" w:rsidP="00BA2ACD">
            <w:pPr>
              <w:spacing w:line="48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………….</w:t>
            </w:r>
            <w:r w:rsidRPr="00DA292B">
              <w:rPr>
                <w:rFonts w:cs="Times New Roman"/>
                <w:sz w:val="20"/>
              </w:rPr>
              <w:t>……</w:t>
            </w:r>
          </w:p>
          <w:p w14:paraId="1477607D" w14:textId="77777777" w:rsidR="00BA2ACD" w:rsidRDefault="00937C69" w:rsidP="00BA2ACD">
            <w:pPr>
              <w:spacing w:line="48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6AC5901" w14:textId="77777777" w:rsidR="00231072" w:rsidRDefault="00BA2ACD" w:rsidP="00BA2ACD">
            <w:pPr>
              <w:spacing w:line="48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535C9F1F" w14:textId="53F69B30" w:rsidR="00BA2ACD" w:rsidRPr="00BA2ACD" w:rsidRDefault="00BA2ACD" w:rsidP="00BA2ACD">
            <w:pPr>
              <w:spacing w:line="480" w:lineRule="auto"/>
              <w:rPr>
                <w:rFonts w:cs="Times New Roman"/>
                <w:sz w:val="16"/>
                <w:szCs w:val="16"/>
              </w:rPr>
            </w:pPr>
          </w:p>
        </w:tc>
      </w:tr>
    </w:tbl>
    <w:p w14:paraId="632B93D8" w14:textId="77777777" w:rsidR="00BA2ACD" w:rsidRDefault="00BA2ACD" w:rsidP="007F24F8">
      <w:pPr>
        <w:pStyle w:val="Akapitzlist"/>
        <w:spacing w:after="0"/>
        <w:ind w:left="0"/>
        <w:jc w:val="both"/>
        <w:rPr>
          <w:rFonts w:cs="Times New Roman"/>
          <w:b/>
          <w:sz w:val="20"/>
          <w:szCs w:val="20"/>
        </w:rPr>
      </w:pPr>
    </w:p>
    <w:p w14:paraId="5F0BA7B6" w14:textId="214858BF" w:rsidR="007F24F8" w:rsidRPr="00C57319" w:rsidRDefault="007F24F8" w:rsidP="007F24F8">
      <w:pPr>
        <w:pStyle w:val="Akapitzlist"/>
        <w:spacing w:after="0"/>
        <w:ind w:left="0"/>
        <w:jc w:val="both"/>
        <w:rPr>
          <w:rFonts w:cs="Times New Roman"/>
          <w:b/>
          <w:sz w:val="20"/>
          <w:szCs w:val="20"/>
        </w:rPr>
      </w:pPr>
      <w:r w:rsidRPr="00C57319">
        <w:rPr>
          <w:rFonts w:cs="Times New Roman"/>
          <w:b/>
          <w:sz w:val="20"/>
          <w:szCs w:val="20"/>
        </w:rPr>
        <w:t xml:space="preserve">W przypadku finansowania kapitału obrotowego, w tym również kosztów bieżących związanych z prowadzeniem działalności gospodarczej w związku z pogorszeniem sytuacji finansowej przedsiębiorstwa spowodowanej epidemią COVID-19 możliwe jest finansowanie tych kosztów do 100% wartości pożyczki. Należy szczegółowo opisać i uzasadnić  w jaki sposób sytuacja związana z epidemią COVID -19 wpłynęła na działalność przedsiębiorstwa oraz w jaki sposób pożyczka przyczyni się do zabezpieczania płynności w przedsiębiorstwie, w szczególności utrzymania miejsc pracy i /lub jej dalszego </w:t>
      </w:r>
      <w:r w:rsidR="00C57319">
        <w:rPr>
          <w:rFonts w:cs="Times New Roman"/>
          <w:b/>
          <w:sz w:val="20"/>
          <w:szCs w:val="20"/>
        </w:rPr>
        <w:t xml:space="preserve">/lepszego </w:t>
      </w:r>
      <w:r w:rsidRPr="00C57319">
        <w:rPr>
          <w:rFonts w:cs="Times New Roman"/>
          <w:b/>
          <w:sz w:val="20"/>
          <w:szCs w:val="20"/>
        </w:rPr>
        <w:t xml:space="preserve">funkcjonowania na rynku. </w:t>
      </w:r>
    </w:p>
    <w:p w14:paraId="020252DC" w14:textId="64F03A13" w:rsidR="00261DEA" w:rsidRDefault="00261DEA" w:rsidP="009B0F18">
      <w:pPr>
        <w:shd w:val="clear" w:color="auto" w:fill="FFFFFF" w:themeFill="background1"/>
        <w:spacing w:after="0"/>
        <w:jc w:val="both"/>
        <w:rPr>
          <w:rFonts w:cs="Times New Roman"/>
          <w:b/>
          <w:bCs/>
        </w:rPr>
      </w:pPr>
    </w:p>
    <w:p w14:paraId="59AD29DB" w14:textId="77777777" w:rsidR="00BA2ACD" w:rsidRDefault="00BA2ACD" w:rsidP="009B0F18">
      <w:pPr>
        <w:shd w:val="clear" w:color="auto" w:fill="FFFFFF" w:themeFill="background1"/>
        <w:spacing w:after="0"/>
        <w:jc w:val="both"/>
        <w:rPr>
          <w:rFonts w:cs="Times New Roman"/>
          <w:b/>
          <w:bCs/>
        </w:rPr>
      </w:pPr>
    </w:p>
    <w:p w14:paraId="2E316FB4" w14:textId="77777777" w:rsidR="009B0F18" w:rsidRDefault="00937C69" w:rsidP="009B0F18">
      <w:pPr>
        <w:shd w:val="clear" w:color="auto" w:fill="FFFFFF" w:themeFill="background1"/>
        <w:spacing w:after="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I</w:t>
      </w:r>
      <w:r w:rsidR="009B0F18">
        <w:rPr>
          <w:rFonts w:cs="Times New Roman"/>
          <w:b/>
          <w:bCs/>
        </w:rPr>
        <w:t>V</w:t>
      </w:r>
      <w:r w:rsidR="009B0F18" w:rsidRPr="005A2571">
        <w:rPr>
          <w:rFonts w:cs="Times New Roman"/>
          <w:b/>
          <w:bCs/>
        </w:rPr>
        <w:t xml:space="preserve"> . </w:t>
      </w:r>
      <w:r w:rsidR="009B0F18">
        <w:rPr>
          <w:rFonts w:cs="Times New Roman"/>
          <w:b/>
          <w:bCs/>
        </w:rPr>
        <w:t>OŚWIADCZENIA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2"/>
      </w:tblGrid>
      <w:tr w:rsidR="009B0F18" w14:paraId="3980FD82" w14:textId="77777777" w:rsidTr="009B0F18">
        <w:tc>
          <w:tcPr>
            <w:tcW w:w="9742" w:type="dxa"/>
          </w:tcPr>
          <w:p w14:paraId="3997258F" w14:textId="04F16925" w:rsidR="009B0F18" w:rsidRDefault="009B0F18" w:rsidP="0028584B">
            <w:pPr>
              <w:jc w:val="both"/>
              <w:rPr>
                <w:rFonts w:cs="Times New Roman"/>
                <w:iCs/>
                <w:sz w:val="18"/>
              </w:rPr>
            </w:pPr>
            <w:r w:rsidRPr="00643011">
              <w:rPr>
                <w:rFonts w:cs="Times New Roman"/>
                <w:iCs/>
                <w:sz w:val="18"/>
              </w:rPr>
              <w:t xml:space="preserve">Oświadczam, że wszystkie informacje zawarte w niniejszym wniosku oraz dane zamieszczone w załączonych dokumentach są prawdziwe. Prawdziwość powyższych danych potwierdzam własnoręcznym podpisem pod rygorem odpowiedzialności karnej </w:t>
            </w:r>
            <w:r w:rsidR="00EE0284">
              <w:rPr>
                <w:rFonts w:cs="Times New Roman"/>
                <w:iCs/>
                <w:sz w:val="18"/>
              </w:rPr>
              <w:br/>
            </w:r>
            <w:r w:rsidRPr="00643011">
              <w:rPr>
                <w:rFonts w:cs="Times New Roman"/>
                <w:iCs/>
                <w:sz w:val="18"/>
              </w:rPr>
              <w:t>z art.297 § 1 Ustawy z dnia 6 czerwca 1997r. Kodeks karny (Dz.U. Nr 88, poz.553 z późn. zm.).</w:t>
            </w:r>
          </w:p>
          <w:p w14:paraId="7688AF45" w14:textId="77777777" w:rsidR="009B0F18" w:rsidRDefault="009B0F18" w:rsidP="0028584B">
            <w:pPr>
              <w:jc w:val="both"/>
              <w:rPr>
                <w:rFonts w:cs="Times New Roman"/>
                <w:iCs/>
                <w:sz w:val="18"/>
              </w:rPr>
            </w:pPr>
          </w:p>
          <w:p w14:paraId="74B8DF7A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643011">
              <w:rPr>
                <w:rFonts w:cs="Times New Roman"/>
                <w:iCs/>
                <w:sz w:val="18"/>
              </w:rPr>
              <w:t>Oświadczam, że zapoznałem się z treścią Regulaminu Funduszu Pożyczkowego</w:t>
            </w:r>
            <w:r>
              <w:rPr>
                <w:rFonts w:cs="Times New Roman"/>
                <w:iCs/>
                <w:sz w:val="18"/>
              </w:rPr>
              <w:t xml:space="preserve"> RPO 2014 -2020</w:t>
            </w:r>
            <w:r w:rsidRPr="00643011">
              <w:rPr>
                <w:rFonts w:cs="Times New Roman"/>
                <w:iCs/>
                <w:sz w:val="18"/>
              </w:rPr>
              <w:t>, określającego warunki udzielania pożyczek</w:t>
            </w:r>
            <w:r>
              <w:rPr>
                <w:rFonts w:cs="Times New Roman"/>
                <w:iCs/>
                <w:sz w:val="18"/>
              </w:rPr>
              <w:t xml:space="preserve"> </w:t>
            </w:r>
            <w:r w:rsidRPr="00643011">
              <w:rPr>
                <w:rFonts w:cs="Times New Roman"/>
                <w:iCs/>
                <w:sz w:val="18"/>
              </w:rPr>
              <w:t xml:space="preserve">przez Fundację </w:t>
            </w:r>
            <w:r>
              <w:rPr>
                <w:rFonts w:cs="Times New Roman"/>
                <w:iCs/>
                <w:sz w:val="18"/>
              </w:rPr>
              <w:t>„</w:t>
            </w:r>
            <w:r w:rsidRPr="00643011">
              <w:rPr>
                <w:rFonts w:cs="Times New Roman"/>
                <w:iCs/>
                <w:sz w:val="18"/>
              </w:rPr>
              <w:t>Puławskie Centrum Przedsiębiorczości</w:t>
            </w:r>
            <w:r>
              <w:rPr>
                <w:rFonts w:cs="Times New Roman"/>
                <w:iCs/>
                <w:sz w:val="18"/>
              </w:rPr>
              <w:t>”</w:t>
            </w:r>
            <w:r w:rsidRPr="00643011">
              <w:rPr>
                <w:rFonts w:cs="Times New Roman"/>
                <w:iCs/>
                <w:sz w:val="18"/>
              </w:rPr>
              <w:t xml:space="preserve"> i akceptuję jego wszystkie postanowienia</w:t>
            </w:r>
            <w:r w:rsidR="00EE0284">
              <w:rPr>
                <w:rFonts w:cs="Times New Roman"/>
                <w:iCs/>
                <w:sz w:val="18"/>
              </w:rPr>
              <w:t>.</w:t>
            </w:r>
          </w:p>
          <w:p w14:paraId="73623D6F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7B0AE395" w14:textId="51D94A8B" w:rsidR="009B0F18" w:rsidRPr="00614A8B" w:rsidRDefault="009B0F18" w:rsidP="00EB52F7">
            <w:pPr>
              <w:autoSpaceDE w:val="0"/>
              <w:autoSpaceDN w:val="0"/>
              <w:adjustRightInd w:val="0"/>
              <w:rPr>
                <w:rFonts w:cs="Times New Roman"/>
                <w:iCs/>
                <w:sz w:val="18"/>
              </w:rPr>
            </w:pPr>
            <w:r w:rsidRPr="00614A8B">
              <w:rPr>
                <w:rFonts w:cs="Times New Roman"/>
                <w:iCs/>
                <w:sz w:val="18"/>
              </w:rPr>
              <w:t>Oświadczam, że</w:t>
            </w:r>
            <w:r w:rsidR="00EB52F7" w:rsidRPr="00614A8B">
              <w:rPr>
                <w:rFonts w:cs="Times New Roman"/>
                <w:iCs/>
                <w:sz w:val="18"/>
              </w:rPr>
              <w:t xml:space="preserve"> przedsiębiorstwo ubiegające się o pożyczkę </w:t>
            </w:r>
            <w:r w:rsidRPr="00614A8B">
              <w:rPr>
                <w:rFonts w:cs="Times New Roman"/>
                <w:iCs/>
                <w:sz w:val="18"/>
              </w:rPr>
              <w:t xml:space="preserve"> </w:t>
            </w:r>
            <w:r w:rsidR="00EB52F7" w:rsidRPr="00614A8B">
              <w:rPr>
                <w:rFonts w:cs="Times New Roman"/>
                <w:iCs/>
                <w:sz w:val="18"/>
              </w:rPr>
              <w:t>w dniu udzielania Pożyczki nie znajdowało się w trudnej sytuacji w rozumieniu art. 2 pkt 18 rozporządzenia nr 651/2014 lub w dniu 31.12.2019 r. nie znajdowało się w trudnej sytuacji, jeżeli po tym dniu znalazło się w trudnej sytuacji z powodu wystąpienia pandemii COVID-19.</w:t>
            </w:r>
          </w:p>
          <w:p w14:paraId="1C0EF59E" w14:textId="77777777" w:rsidR="00EB52F7" w:rsidRDefault="00EB52F7" w:rsidP="00EB52F7">
            <w:pPr>
              <w:jc w:val="both"/>
              <w:rPr>
                <w:rFonts w:cs="Times New Roman"/>
                <w:iCs/>
                <w:sz w:val="18"/>
              </w:rPr>
            </w:pPr>
          </w:p>
          <w:p w14:paraId="6BC9C8DB" w14:textId="77777777" w:rsidR="009B0F18" w:rsidRPr="009B0F18" w:rsidRDefault="009B0F18" w:rsidP="009B0F18">
            <w:pPr>
              <w:spacing w:line="259" w:lineRule="auto"/>
              <w:jc w:val="both"/>
              <w:rPr>
                <w:rFonts w:cs="Times New Roman"/>
                <w:iCs/>
                <w:sz w:val="18"/>
              </w:rPr>
            </w:pPr>
            <w:r w:rsidRPr="009B0F18">
              <w:rPr>
                <w:rFonts w:cs="Times New Roman"/>
                <w:iCs/>
                <w:sz w:val="18"/>
              </w:rPr>
              <w:t>W przedmiocie objętym finansowaniem wnioskowaną pożyczką nie nastąpi nakładanie się finansowania przyznawanego z Funduszy Strukturalnych Unii Europejskiej z finansowaniem z Europejskich Funduszy Strukturalnych i Inwestycyjnych, z innych funduszy, programów, środków i instrumentów Unii Europejskiej, a także innych źródeł pomocy krajowej i zagranicznej.</w:t>
            </w:r>
          </w:p>
          <w:p w14:paraId="372B71F8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18C00D0A" w14:textId="77777777" w:rsidR="009B0F18" w:rsidRPr="0028584B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28584B">
              <w:rPr>
                <w:rFonts w:cs="Times New Roman"/>
                <w:iCs/>
                <w:sz w:val="18"/>
              </w:rPr>
              <w:t>Oświadczam, że przedsiębiorstwo nie pozostaje pod zarządem komisarycznym lub nie znajduje się w toku likwidacji, postępowania naprawczego, postępowania upadłościowego (w tym nie oddalono wniosku o ogłoszenie upadłości z powodu braku majątku upadłego wystarczającego na zaspokojenie kosztów postępowania upadłościowego).</w:t>
            </w:r>
          </w:p>
          <w:p w14:paraId="1AC0F939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7825C935" w14:textId="77777777" w:rsidR="009B0F18" w:rsidRPr="0028584B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28584B">
              <w:rPr>
                <w:rFonts w:cs="Times New Roman"/>
                <w:iCs/>
                <w:sz w:val="18"/>
              </w:rPr>
              <w:t xml:space="preserve">Oświadczam, że nie ciąży na mnie obowiązek zwrotu pomocy wynikający z decyzji Komisji Europejskiej uznającej pomoc </w:t>
            </w:r>
            <w:r w:rsidR="00EE0284">
              <w:rPr>
                <w:rFonts w:cs="Times New Roman"/>
                <w:iCs/>
                <w:sz w:val="18"/>
              </w:rPr>
              <w:br/>
            </w:r>
            <w:r w:rsidRPr="0028584B">
              <w:rPr>
                <w:rFonts w:cs="Times New Roman"/>
                <w:iCs/>
                <w:sz w:val="18"/>
              </w:rPr>
              <w:t>za niezgodną z prawem oraz ze wspólnym rynkiem lub orzeczenia sądu krajowego lub unijnego.</w:t>
            </w:r>
          </w:p>
          <w:p w14:paraId="5CA4FDB9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40A68BA2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28584B">
              <w:rPr>
                <w:rFonts w:cs="Times New Roman"/>
                <w:iCs/>
                <w:sz w:val="18"/>
              </w:rPr>
              <w:t xml:space="preserve">Oświadczam, że nie podlegam wykluczeniu z możliwości dostępu do środków publicznych na podstawie przepisów prawa </w:t>
            </w:r>
            <w:r w:rsidR="00EE0284">
              <w:rPr>
                <w:rFonts w:cs="Times New Roman"/>
                <w:iCs/>
                <w:sz w:val="18"/>
              </w:rPr>
              <w:br/>
            </w:r>
            <w:r w:rsidRPr="0028584B">
              <w:rPr>
                <w:rFonts w:cs="Times New Roman"/>
                <w:iCs/>
                <w:sz w:val="18"/>
              </w:rPr>
              <w:t xml:space="preserve">lub wykluczeniu takiemu nie podlegają osoby </w:t>
            </w:r>
            <w:r>
              <w:rPr>
                <w:rFonts w:cs="Times New Roman"/>
                <w:iCs/>
                <w:sz w:val="18"/>
              </w:rPr>
              <w:t>uprawnione</w:t>
            </w:r>
            <w:r w:rsidRPr="0028584B">
              <w:rPr>
                <w:rFonts w:cs="Times New Roman"/>
                <w:iCs/>
                <w:sz w:val="18"/>
              </w:rPr>
              <w:t xml:space="preserve"> do reprezentacji. </w:t>
            </w:r>
          </w:p>
          <w:p w14:paraId="50478F21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644AD78D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9B0F18">
              <w:rPr>
                <w:rFonts w:cs="Times New Roman"/>
                <w:iCs/>
                <w:sz w:val="18"/>
              </w:rPr>
              <w:t>Oświadczam, że nie jest prowadzone przeciwko mnie postępowanie egzekucyjne i karno-skarbowe.</w:t>
            </w:r>
          </w:p>
          <w:p w14:paraId="263C3203" w14:textId="77777777" w:rsidR="009B0F18" w:rsidRPr="00E9666B" w:rsidRDefault="009B0F18" w:rsidP="009B0F18">
            <w:pPr>
              <w:tabs>
                <w:tab w:val="left" w:pos="720"/>
              </w:tabs>
              <w:suppressAutoHyphens/>
              <w:autoSpaceDE w:val="0"/>
              <w:autoSpaceDN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E57653E" w14:textId="77777777" w:rsidR="009B0F18" w:rsidRPr="00E9666B" w:rsidRDefault="009B0F18" w:rsidP="009B0F18">
            <w:pPr>
              <w:tabs>
                <w:tab w:val="left" w:pos="720"/>
              </w:tabs>
              <w:suppressAutoHyphens/>
              <w:autoSpaceDE w:val="0"/>
              <w:autoSpaceDN w:val="0"/>
              <w:jc w:val="both"/>
              <w:rPr>
                <w:rFonts w:cs="Arial"/>
                <w:sz w:val="18"/>
                <w:szCs w:val="18"/>
              </w:rPr>
            </w:pPr>
            <w:r w:rsidRPr="00E9666B">
              <w:rPr>
                <w:rFonts w:cs="Arial"/>
                <w:sz w:val="18"/>
                <w:szCs w:val="18"/>
              </w:rPr>
              <w:t>Oświadczam, że nie zostałem prawomocnie skazany za składanie fałszywych zeznań, przekupstwo przeciwko mieniu, wiarygodności dokumentów, obrotowi pieniężnemu i papierami wartościowymi, obrotowi gospodarczemu, systemowi bankowemu, przestępstwa skarbowe albo inne związane z wykonywaniem działalności gospodarczej lub popełnione w celu osiągnięcia korzyści majątkowych</w:t>
            </w:r>
            <w:r w:rsidR="00EE0284" w:rsidRPr="00E9666B">
              <w:rPr>
                <w:rFonts w:cs="Arial"/>
                <w:sz w:val="18"/>
                <w:szCs w:val="18"/>
              </w:rPr>
              <w:t>.</w:t>
            </w:r>
          </w:p>
          <w:p w14:paraId="29D3F8A8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43F705B2" w14:textId="77777777" w:rsidR="009B0F18" w:rsidRPr="009B0F18" w:rsidRDefault="009B0F18" w:rsidP="009B0F18">
            <w:pPr>
              <w:tabs>
                <w:tab w:val="num" w:pos="680"/>
              </w:tabs>
              <w:spacing w:line="259" w:lineRule="auto"/>
              <w:jc w:val="both"/>
              <w:rPr>
                <w:rFonts w:cs="Times New Roman"/>
                <w:iCs/>
                <w:sz w:val="18"/>
              </w:rPr>
            </w:pPr>
            <w:r w:rsidRPr="009B0F18">
              <w:rPr>
                <w:rFonts w:cs="Times New Roman"/>
                <w:iCs/>
                <w:sz w:val="18"/>
              </w:rPr>
              <w:t>Oświadczam, że nie toczą się przeciwko mnie żadne postępowania prawne, mogące mieć negatywny wpływ na moją sytuację finansową i gospodarczą.</w:t>
            </w:r>
          </w:p>
          <w:p w14:paraId="4BC2C9E7" w14:textId="77777777" w:rsidR="009B0F18" w:rsidRPr="0028584B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0AC86FA6" w14:textId="77777777" w:rsidR="009B0F18" w:rsidRPr="0028584B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28584B">
              <w:rPr>
                <w:rFonts w:cs="Times New Roman"/>
                <w:iCs/>
                <w:sz w:val="18"/>
              </w:rPr>
              <w:t xml:space="preserve">Wyrażam zgodę na przekazywanie danych dotyczących mojego przedsiębiorstwa, informacji zawartych w niniejszym wniosku oraz jego załącznikach, instytucjom uprawnionym na podstawie odrębnych przepisów do przeprowadzania kontroli z zakresu prawidłowości realizacji celów i zadań </w:t>
            </w:r>
            <w:r>
              <w:rPr>
                <w:rFonts w:cs="Times New Roman"/>
                <w:iCs/>
                <w:sz w:val="18"/>
              </w:rPr>
              <w:t xml:space="preserve">Puławskiego </w:t>
            </w:r>
            <w:r w:rsidRPr="0028584B">
              <w:rPr>
                <w:rFonts w:cs="Times New Roman"/>
                <w:iCs/>
                <w:sz w:val="18"/>
              </w:rPr>
              <w:t>Funduszu Pożyczkowego określonych w Re</w:t>
            </w:r>
            <w:r>
              <w:rPr>
                <w:rFonts w:cs="Times New Roman"/>
                <w:iCs/>
                <w:sz w:val="18"/>
              </w:rPr>
              <w:t>gulaminie Funduszu Pożyczkowego RPO 2014-2020</w:t>
            </w:r>
          </w:p>
          <w:p w14:paraId="466FE6C8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4DF55854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28584B">
              <w:rPr>
                <w:rFonts w:cs="Times New Roman"/>
                <w:iCs/>
                <w:sz w:val="18"/>
              </w:rPr>
              <w:t>Prawdziwość powyższych danych potwierdzam własnoręcznym podpisem pod rygorem odpowiedzialności karnej z art.297 § 1 Ustawy z dnia 6 czerwca 1997r. Kodeks karny  (Dz.U. Nr 88, poz.553 z późn. zm.).</w:t>
            </w:r>
          </w:p>
          <w:p w14:paraId="584A67E7" w14:textId="77777777" w:rsidR="009B0F18" w:rsidRDefault="0069315F" w:rsidP="0069315F">
            <w:pPr>
              <w:rPr>
                <w:rFonts w:cs="Times New Roman"/>
                <w:iCs/>
                <w:sz w:val="18"/>
              </w:rPr>
            </w:pP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  <w:r>
              <w:rPr>
                <w:rFonts w:cs="Times New Roman"/>
                <w:i/>
                <w:sz w:val="18"/>
              </w:rPr>
              <w:tab/>
            </w:r>
          </w:p>
        </w:tc>
      </w:tr>
    </w:tbl>
    <w:p w14:paraId="248A2FFB" w14:textId="77777777" w:rsidR="0007081F" w:rsidRDefault="0007081F" w:rsidP="0007081F">
      <w:pPr>
        <w:shd w:val="clear" w:color="auto" w:fill="FFFFFF" w:themeFill="background1"/>
        <w:spacing w:after="0"/>
        <w:jc w:val="both"/>
        <w:rPr>
          <w:rFonts w:cs="Times New Roman"/>
          <w:sz w:val="16"/>
        </w:rPr>
      </w:pPr>
    </w:p>
    <w:p w14:paraId="645F7C29" w14:textId="77777777" w:rsidR="003921AC" w:rsidRDefault="003921AC" w:rsidP="0069315F">
      <w:pPr>
        <w:shd w:val="clear" w:color="auto" w:fill="FFFFFF" w:themeFill="background1"/>
        <w:spacing w:after="0"/>
        <w:jc w:val="right"/>
        <w:rPr>
          <w:rFonts w:cs="Times New Roman"/>
          <w:i/>
          <w:sz w:val="16"/>
        </w:rPr>
      </w:pPr>
    </w:p>
    <w:p w14:paraId="3E2B11C7" w14:textId="77777777" w:rsidR="003921AC" w:rsidRDefault="003921AC" w:rsidP="0069315F">
      <w:pPr>
        <w:shd w:val="clear" w:color="auto" w:fill="FFFFFF" w:themeFill="background1"/>
        <w:spacing w:after="0"/>
        <w:jc w:val="right"/>
        <w:rPr>
          <w:rFonts w:cs="Times New Roman"/>
          <w:i/>
          <w:sz w:val="16"/>
        </w:rPr>
      </w:pPr>
    </w:p>
    <w:p w14:paraId="1555D3D1" w14:textId="77777777" w:rsidR="0069315F" w:rsidRDefault="0069315F" w:rsidP="0069315F">
      <w:pPr>
        <w:shd w:val="clear" w:color="auto" w:fill="FFFFFF" w:themeFill="background1"/>
        <w:spacing w:after="0"/>
        <w:jc w:val="right"/>
        <w:rPr>
          <w:rFonts w:cs="Times New Roman"/>
          <w:i/>
          <w:sz w:val="16"/>
        </w:rPr>
      </w:pPr>
      <w:r w:rsidRPr="0069315F">
        <w:rPr>
          <w:rFonts w:cs="Times New Roman"/>
          <w:i/>
          <w:sz w:val="16"/>
        </w:rPr>
        <w:t xml:space="preserve">                 </w:t>
      </w:r>
    </w:p>
    <w:p w14:paraId="18ABA835" w14:textId="77777777" w:rsidR="0069315F" w:rsidRPr="00E9666B" w:rsidRDefault="0069315F" w:rsidP="0069315F">
      <w:pPr>
        <w:shd w:val="clear" w:color="auto" w:fill="FFFFFF" w:themeFill="background1"/>
        <w:spacing w:after="0"/>
        <w:jc w:val="right"/>
        <w:rPr>
          <w:rFonts w:cs="Times New Roman"/>
          <w:i/>
          <w:sz w:val="18"/>
          <w:szCs w:val="18"/>
        </w:rPr>
      </w:pPr>
      <w:r w:rsidRPr="0069315F">
        <w:rPr>
          <w:rFonts w:cs="Times New Roman"/>
          <w:i/>
          <w:sz w:val="16"/>
        </w:rPr>
        <w:t xml:space="preserve">  </w:t>
      </w:r>
      <w:r w:rsidRPr="00E9666B">
        <w:rPr>
          <w:rFonts w:cs="Times New Roman"/>
          <w:i/>
          <w:sz w:val="18"/>
          <w:szCs w:val="18"/>
        </w:rPr>
        <w:t>…………………………………………………………………………………………………….</w:t>
      </w:r>
    </w:p>
    <w:p w14:paraId="0C60C456" w14:textId="1897BBF6" w:rsidR="0069315F" w:rsidRDefault="0069315F" w:rsidP="003921AC">
      <w:pPr>
        <w:shd w:val="clear" w:color="auto" w:fill="FFFFFF" w:themeFill="background1"/>
        <w:spacing w:after="0"/>
        <w:jc w:val="right"/>
        <w:rPr>
          <w:rFonts w:cs="Times New Roman"/>
          <w:b/>
          <w:sz w:val="18"/>
          <w:szCs w:val="18"/>
        </w:rPr>
      </w:pPr>
      <w:r w:rsidRPr="00E9666B">
        <w:rPr>
          <w:rFonts w:cs="Times New Roman"/>
          <w:b/>
          <w:sz w:val="18"/>
          <w:szCs w:val="18"/>
        </w:rPr>
        <w:t>Pieczątka Wnioskodawcy i czytelny podpis Wnioskodawcy</w:t>
      </w:r>
    </w:p>
    <w:p w14:paraId="1012956D" w14:textId="33FB2DE5" w:rsidR="00E9666B" w:rsidRDefault="00E9666B" w:rsidP="003921AC">
      <w:pPr>
        <w:shd w:val="clear" w:color="auto" w:fill="FFFFFF" w:themeFill="background1"/>
        <w:spacing w:after="0"/>
        <w:jc w:val="right"/>
        <w:rPr>
          <w:rFonts w:cs="Times New Roman"/>
          <w:b/>
          <w:sz w:val="18"/>
          <w:szCs w:val="18"/>
        </w:rPr>
      </w:pPr>
    </w:p>
    <w:p w14:paraId="461C85FB" w14:textId="4F4CB537" w:rsidR="00E9666B" w:rsidRDefault="00E9666B" w:rsidP="003921AC">
      <w:pPr>
        <w:shd w:val="clear" w:color="auto" w:fill="FFFFFF" w:themeFill="background1"/>
        <w:spacing w:after="0"/>
        <w:jc w:val="right"/>
        <w:rPr>
          <w:rFonts w:cs="Times New Roman"/>
          <w:b/>
          <w:sz w:val="18"/>
          <w:szCs w:val="18"/>
        </w:rPr>
      </w:pPr>
    </w:p>
    <w:p w14:paraId="4CD0E050" w14:textId="043A3508" w:rsidR="00E9666B" w:rsidRDefault="00E9666B" w:rsidP="003921AC">
      <w:pPr>
        <w:shd w:val="clear" w:color="auto" w:fill="FFFFFF" w:themeFill="background1"/>
        <w:spacing w:after="0"/>
        <w:jc w:val="right"/>
        <w:rPr>
          <w:rFonts w:cs="Times New Roman"/>
          <w:b/>
          <w:sz w:val="18"/>
          <w:szCs w:val="18"/>
        </w:rPr>
      </w:pPr>
    </w:p>
    <w:p w14:paraId="2825F10B" w14:textId="529D0A10" w:rsidR="00E9666B" w:rsidRDefault="00E9666B" w:rsidP="003921AC">
      <w:pPr>
        <w:shd w:val="clear" w:color="auto" w:fill="FFFFFF" w:themeFill="background1"/>
        <w:spacing w:after="0"/>
        <w:jc w:val="right"/>
        <w:rPr>
          <w:rFonts w:cs="Times New Roman"/>
          <w:b/>
          <w:sz w:val="18"/>
          <w:szCs w:val="18"/>
        </w:rPr>
      </w:pPr>
    </w:p>
    <w:p w14:paraId="6D19D17A" w14:textId="77777777" w:rsidR="00BA2ACD" w:rsidRDefault="00BA2ACD" w:rsidP="003921AC">
      <w:pPr>
        <w:shd w:val="clear" w:color="auto" w:fill="FFFFFF" w:themeFill="background1"/>
        <w:spacing w:after="0"/>
        <w:jc w:val="right"/>
        <w:rPr>
          <w:rFonts w:cs="Times New Roman"/>
          <w:b/>
          <w:sz w:val="18"/>
          <w:szCs w:val="18"/>
        </w:rPr>
      </w:pPr>
    </w:p>
    <w:p w14:paraId="6D97E432" w14:textId="77777777" w:rsidR="00E9666B" w:rsidRPr="003921AC" w:rsidRDefault="00E9666B" w:rsidP="003921AC">
      <w:pPr>
        <w:shd w:val="clear" w:color="auto" w:fill="FFFFFF" w:themeFill="background1"/>
        <w:spacing w:after="0"/>
        <w:jc w:val="right"/>
        <w:rPr>
          <w:rFonts w:cs="Times New Roman"/>
          <w:b/>
          <w:sz w:val="18"/>
          <w:szCs w:val="18"/>
        </w:rPr>
      </w:pPr>
    </w:p>
    <w:p w14:paraId="7758CADD" w14:textId="77777777" w:rsidR="0007081F" w:rsidRPr="005A2571" w:rsidRDefault="0007081F" w:rsidP="0007081F">
      <w:pPr>
        <w:shd w:val="clear" w:color="auto" w:fill="FFFFFF" w:themeFill="background1"/>
        <w:spacing w:after="0"/>
        <w:jc w:val="both"/>
        <w:rPr>
          <w:rFonts w:cs="Times New Roman"/>
          <w:b/>
          <w:bCs/>
        </w:rPr>
      </w:pPr>
      <w:r w:rsidRPr="005A2571">
        <w:rPr>
          <w:rFonts w:cs="Times New Roman"/>
          <w:b/>
          <w:bCs/>
        </w:rPr>
        <w:t>V . Zgoda na przetwarzanie danych osobowych w Fundacji „Puławskie Centrum Przedsiębiorczości”</w:t>
      </w:r>
    </w:p>
    <w:tbl>
      <w:tblPr>
        <w:tblpPr w:leftFromText="141" w:rightFromText="141" w:vertAnchor="text" w:tblpX="37" w:tblpY="28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6"/>
      </w:tblGrid>
      <w:tr w:rsidR="0007081F" w14:paraId="2D317187" w14:textId="77777777" w:rsidTr="00454205">
        <w:trPr>
          <w:trHeight w:val="4824"/>
        </w:trPr>
        <w:tc>
          <w:tcPr>
            <w:tcW w:w="9776" w:type="dxa"/>
          </w:tcPr>
          <w:p w14:paraId="246B8642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Na podstawie Rozporządzenia Parlamentu Europejskiego i Rady (UE) 2016/679 z dnia 27 kwietnia 2016 r. w sprawie ochrony osób fizycznych w związku z przetwarzaniem danych osobowych i w sprawie swobodnego przepływu takich danych oraz uchylenia dyrektywy 95/46/WE („Rozporządzenie”) informujemy, że:</w:t>
            </w:r>
          </w:p>
          <w:p w14:paraId="4C0A6320" w14:textId="77777777" w:rsidR="0007081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</w:rPr>
            </w:pPr>
            <w:r w:rsidRPr="00ED36FF">
              <w:rPr>
                <w:rFonts w:cs="Times New Roman"/>
                <w:b/>
              </w:rPr>
              <w:t xml:space="preserve"> </w:t>
            </w:r>
          </w:p>
          <w:p w14:paraId="45899199" w14:textId="77777777" w:rsidR="0007081F" w:rsidRPr="001120F2" w:rsidRDefault="0007081F" w:rsidP="0007081F">
            <w:pPr>
              <w:pStyle w:val="Akapitzlist"/>
              <w:numPr>
                <w:ilvl w:val="0"/>
                <w:numId w:val="18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iCs/>
                <w:sz w:val="18"/>
              </w:rPr>
            </w:pPr>
            <w:r w:rsidRPr="001120F2">
              <w:rPr>
                <w:rFonts w:cs="Times New Roman"/>
                <w:iCs/>
                <w:sz w:val="18"/>
              </w:rPr>
              <w:t>Administratorem Pani/Pana danych osobowych w ramach Regionalnego Programu Operacyjnego Województwa Lubelskiego na lata 2014- 2020 jest Marszałek Województwa Lubelskiego,</w:t>
            </w:r>
          </w:p>
          <w:p w14:paraId="49A385A7" w14:textId="77777777" w:rsidR="0007081F" w:rsidRPr="001120F2" w:rsidRDefault="0007081F" w:rsidP="0007081F">
            <w:pPr>
              <w:numPr>
                <w:ilvl w:val="0"/>
                <w:numId w:val="18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iCs/>
                <w:sz w:val="18"/>
              </w:rPr>
            </w:pPr>
            <w:r w:rsidRPr="001120F2">
              <w:rPr>
                <w:rFonts w:cs="Times New Roman"/>
                <w:iCs/>
                <w:sz w:val="18"/>
              </w:rPr>
              <w:t xml:space="preserve">Podmiotem Powierzającym </w:t>
            </w:r>
            <w:r>
              <w:rPr>
                <w:rFonts w:cs="Times New Roman"/>
                <w:iCs/>
                <w:sz w:val="18"/>
              </w:rPr>
              <w:t>P</w:t>
            </w:r>
            <w:r w:rsidRPr="001120F2">
              <w:rPr>
                <w:rFonts w:cs="Times New Roman"/>
                <w:iCs/>
                <w:sz w:val="18"/>
              </w:rPr>
              <w:t xml:space="preserve">ani/Pana dane osobowe do przetwarzania na mocy Porozumienia w sprawie powierzenia Pośrednikowi Finansowemu przetwarzania danych osobowych w związku z realizacją Umowy Operacyjnej </w:t>
            </w:r>
            <w:r w:rsidR="00CA44DC">
              <w:rPr>
                <w:rFonts w:cs="Times New Roman"/>
                <w:iCs/>
                <w:sz w:val="18"/>
              </w:rPr>
              <w:br/>
            </w:r>
            <w:r w:rsidRPr="001120F2">
              <w:rPr>
                <w:rFonts w:cs="Times New Roman"/>
                <w:iCs/>
                <w:sz w:val="18"/>
              </w:rPr>
              <w:t xml:space="preserve">nr </w:t>
            </w:r>
            <w:r w:rsidR="000F6F89" w:rsidRPr="000F6F89">
              <w:rPr>
                <w:rFonts w:cs="Times New Roman"/>
                <w:bCs/>
                <w:iCs/>
                <w:color w:val="000000" w:themeColor="text1"/>
                <w:sz w:val="18"/>
              </w:rPr>
              <w:t>2/RPLU/3619/2019/IV/DIF/204</w:t>
            </w:r>
            <w:r w:rsidRPr="000F6F89">
              <w:rPr>
                <w:rFonts w:cs="Times New Roman"/>
                <w:bCs/>
                <w:iCs/>
                <w:color w:val="000000" w:themeColor="text1"/>
                <w:sz w:val="18"/>
              </w:rPr>
              <w:t xml:space="preserve"> </w:t>
            </w:r>
            <w:r w:rsidRPr="001120F2">
              <w:rPr>
                <w:rFonts w:cs="Times New Roman"/>
                <w:iCs/>
                <w:sz w:val="18"/>
              </w:rPr>
              <w:t xml:space="preserve">w ramach Funduszu Funduszy jest Bank Gospodarstwa Krajowego w Warszawie, </w:t>
            </w:r>
            <w:r w:rsidR="00CA44DC">
              <w:rPr>
                <w:rFonts w:cs="Times New Roman"/>
                <w:iCs/>
                <w:sz w:val="18"/>
              </w:rPr>
              <w:br/>
            </w:r>
            <w:r w:rsidRPr="001120F2">
              <w:rPr>
                <w:rFonts w:cs="Times New Roman"/>
                <w:iCs/>
                <w:sz w:val="18"/>
              </w:rPr>
              <w:t>Al. Jerozolimskie 7, 00-955 Warszawa,</w:t>
            </w:r>
          </w:p>
          <w:p w14:paraId="214B472A" w14:textId="77777777" w:rsidR="0007081F" w:rsidRDefault="0007081F" w:rsidP="0007081F">
            <w:pPr>
              <w:numPr>
                <w:ilvl w:val="0"/>
                <w:numId w:val="18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iCs/>
                <w:sz w:val="18"/>
              </w:rPr>
            </w:pPr>
            <w:r w:rsidRPr="001120F2">
              <w:rPr>
                <w:rFonts w:cs="Times New Roman"/>
                <w:iCs/>
                <w:sz w:val="18"/>
              </w:rPr>
              <w:t xml:space="preserve">Podmiotem Przetwarzającym Pani/Pana dane osobowe na mocy Porozumienia w sprawie powierzenia Pośrednikowi Finansowemu przetwarzania danych osobowych w związku z realizacją Umowy Operacyjnej </w:t>
            </w:r>
            <w:r w:rsidR="00CA44DC">
              <w:rPr>
                <w:rFonts w:cs="Times New Roman"/>
                <w:iCs/>
                <w:sz w:val="18"/>
              </w:rPr>
              <w:br/>
            </w:r>
            <w:r w:rsidRPr="001120F2">
              <w:rPr>
                <w:rFonts w:cs="Times New Roman"/>
                <w:iCs/>
                <w:sz w:val="18"/>
              </w:rPr>
              <w:t xml:space="preserve">nr </w:t>
            </w:r>
            <w:r w:rsidRPr="000F6F89">
              <w:rPr>
                <w:rFonts w:cs="Times New Roman"/>
                <w:bCs/>
                <w:iCs/>
                <w:color w:val="000000" w:themeColor="text1"/>
                <w:sz w:val="18"/>
              </w:rPr>
              <w:t>2/RPLU/3619/2019/IV/DI</w:t>
            </w:r>
            <w:r w:rsidR="000F6F89" w:rsidRPr="000F6F89">
              <w:rPr>
                <w:rFonts w:cs="Times New Roman"/>
                <w:bCs/>
                <w:iCs/>
                <w:color w:val="000000" w:themeColor="text1"/>
                <w:sz w:val="18"/>
              </w:rPr>
              <w:t>F/204</w:t>
            </w:r>
            <w:r w:rsidRPr="000F6F89">
              <w:rPr>
                <w:rFonts w:cs="Times New Roman"/>
                <w:bCs/>
                <w:iCs/>
                <w:color w:val="000000" w:themeColor="text1"/>
                <w:sz w:val="18"/>
              </w:rPr>
              <w:t xml:space="preserve"> </w:t>
            </w:r>
            <w:r w:rsidRPr="001120F2">
              <w:rPr>
                <w:rFonts w:cs="Times New Roman"/>
                <w:iCs/>
                <w:sz w:val="18"/>
              </w:rPr>
              <w:t xml:space="preserve">w ramach Funduszu Funduszy jest </w:t>
            </w:r>
            <w:r>
              <w:rPr>
                <w:rFonts w:cs="Times New Roman"/>
                <w:iCs/>
                <w:sz w:val="18"/>
              </w:rPr>
              <w:t xml:space="preserve">Puławskie Centrum Przedsiębiorczości </w:t>
            </w:r>
            <w:r w:rsidRPr="001120F2">
              <w:rPr>
                <w:rFonts w:cs="Times New Roman"/>
                <w:iCs/>
                <w:sz w:val="18"/>
              </w:rPr>
              <w:t xml:space="preserve"> z siedzibą  </w:t>
            </w:r>
            <w:r w:rsidR="00CA44DC">
              <w:rPr>
                <w:rFonts w:cs="Times New Roman"/>
                <w:iCs/>
                <w:sz w:val="18"/>
              </w:rPr>
              <w:br/>
            </w:r>
            <w:r w:rsidRPr="001120F2">
              <w:rPr>
                <w:rFonts w:cs="Times New Roman"/>
                <w:iCs/>
                <w:sz w:val="18"/>
              </w:rPr>
              <w:t xml:space="preserve">w </w:t>
            </w:r>
            <w:r>
              <w:rPr>
                <w:rFonts w:cs="Times New Roman"/>
                <w:iCs/>
                <w:sz w:val="18"/>
              </w:rPr>
              <w:t>Puławach</w:t>
            </w:r>
            <w:r w:rsidRPr="001120F2">
              <w:rPr>
                <w:rFonts w:cs="Times New Roman"/>
                <w:iCs/>
                <w:sz w:val="18"/>
              </w:rPr>
              <w:t xml:space="preserve"> ul. </w:t>
            </w:r>
            <w:r>
              <w:rPr>
                <w:rFonts w:cs="Times New Roman"/>
                <w:iCs/>
                <w:sz w:val="18"/>
              </w:rPr>
              <w:t>Mościckiego 1, 24-110 Puławy</w:t>
            </w:r>
            <w:r w:rsidR="00CA44DC">
              <w:rPr>
                <w:rFonts w:cs="Times New Roman"/>
                <w:iCs/>
                <w:sz w:val="18"/>
              </w:rPr>
              <w:t>,</w:t>
            </w:r>
          </w:p>
          <w:p w14:paraId="5FF5D486" w14:textId="77777777" w:rsidR="0007081F" w:rsidRDefault="0007081F" w:rsidP="0007081F">
            <w:pPr>
              <w:numPr>
                <w:ilvl w:val="0"/>
                <w:numId w:val="1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Calibri" w:hAnsi="Calibri" w:cs="Calibri"/>
                <w:iCs/>
                <w:sz w:val="18"/>
                <w:szCs w:val="18"/>
              </w:rPr>
            </w:pPr>
            <w:r w:rsidRPr="001120F2">
              <w:rPr>
                <w:rFonts w:cs="Times New Roman"/>
                <w:iCs/>
                <w:sz w:val="18"/>
              </w:rPr>
              <w:t xml:space="preserve">Pani/ Pana </w:t>
            </w:r>
            <w:r w:rsidRPr="001120F2">
              <w:rPr>
                <w:rFonts w:ascii="Calibri" w:hAnsi="Calibri" w:cs="Calibri"/>
                <w:iCs/>
                <w:sz w:val="18"/>
                <w:szCs w:val="18"/>
              </w:rPr>
              <w:t>dane osobowe przetwarzane będą w celu</w:t>
            </w:r>
            <w:r w:rsidRPr="001120F2">
              <w:rPr>
                <w:rFonts w:ascii="Calibri" w:hAnsi="Calibri" w:cs="Arial"/>
                <w:iCs/>
                <w:sz w:val="18"/>
                <w:szCs w:val="18"/>
              </w:rPr>
              <w:t xml:space="preserve"> zawarcia i realizacji Umowy Pożyczki oraz Projektu,</w:t>
            </w:r>
            <w:r w:rsidRPr="001120F2">
              <w:rPr>
                <w:rFonts w:ascii="Calibri" w:hAnsi="Calibri" w:cs="Arial"/>
                <w:iCs/>
                <w:sz w:val="18"/>
                <w:szCs w:val="18"/>
              </w:rPr>
              <w:br/>
              <w:t xml:space="preserve"> a w szczególności w celu monitorowania i kontroli realizacji celów Projektu, jak również na potrzeby promocji i informacji - </w:t>
            </w:r>
            <w:r w:rsidRPr="001120F2">
              <w:rPr>
                <w:rFonts w:ascii="Calibri" w:hAnsi="Calibri" w:cs="Calibri"/>
                <w:iCs/>
                <w:sz w:val="18"/>
                <w:szCs w:val="18"/>
              </w:rPr>
              <w:t xml:space="preserve"> na podsta</w:t>
            </w:r>
            <w:r w:rsidR="00CA44DC">
              <w:rPr>
                <w:rFonts w:ascii="Calibri" w:hAnsi="Calibri" w:cs="Calibri"/>
                <w:iCs/>
                <w:sz w:val="18"/>
                <w:szCs w:val="18"/>
              </w:rPr>
              <w:t xml:space="preserve">wie Art. 6 ust. 1 lit. a i b - </w:t>
            </w:r>
            <w:r w:rsidRPr="001120F2">
              <w:rPr>
                <w:rFonts w:ascii="Calibri" w:hAnsi="Calibri" w:cs="Calibri"/>
                <w:iCs/>
                <w:sz w:val="18"/>
                <w:szCs w:val="18"/>
              </w:rPr>
              <w:t>ogólnego rozporządzenia o ochronie danych osobowych z dnia 27 kwietnia 2016 r.,</w:t>
            </w:r>
          </w:p>
          <w:p w14:paraId="74E6F058" w14:textId="77777777" w:rsidR="0007081F" w:rsidRPr="0007081F" w:rsidRDefault="0007081F" w:rsidP="0007081F">
            <w:pPr>
              <w:numPr>
                <w:ilvl w:val="0"/>
                <w:numId w:val="18"/>
              </w:numPr>
              <w:shd w:val="clear" w:color="auto" w:fill="FFFFFF" w:themeFill="background1"/>
              <w:spacing w:after="0" w:line="240" w:lineRule="auto"/>
              <w:jc w:val="both"/>
              <w:rPr>
                <w:rFonts w:cs="Times New Roman"/>
                <w:sz w:val="18"/>
              </w:rPr>
            </w:pPr>
            <w:r w:rsidRPr="0007081F">
              <w:rPr>
                <w:rFonts w:ascii="Calibri" w:hAnsi="Calibri" w:cs="Calibri"/>
                <w:iCs/>
                <w:sz w:val="18"/>
                <w:szCs w:val="18"/>
              </w:rPr>
              <w:t>Odbiorcami Pana/Pani danych osobowych będą podmioty, które prowadzą bazy danych dotyczące informacji gospodarczych w zakresie Pana/</w:t>
            </w:r>
            <w:r w:rsidR="00386209">
              <w:rPr>
                <w:rFonts w:ascii="Calibri" w:hAnsi="Calibri" w:cs="Calibri"/>
                <w:iCs/>
                <w:sz w:val="18"/>
                <w:szCs w:val="18"/>
              </w:rPr>
              <w:t xml:space="preserve">Pani zadłużenia lub jego braku </w:t>
            </w:r>
            <w:r w:rsidR="00386209" w:rsidRPr="00E9666B">
              <w:rPr>
                <w:rFonts w:ascii="Calibri" w:hAnsi="Calibri" w:cs="Calibri"/>
                <w:iCs/>
                <w:sz w:val="18"/>
                <w:szCs w:val="18"/>
              </w:rPr>
              <w:t>takie</w:t>
            </w:r>
            <w:r w:rsidRPr="00E9666B">
              <w:rPr>
                <w:rFonts w:ascii="Calibri" w:hAnsi="Calibri" w:cs="Calibri"/>
                <w:iCs/>
                <w:sz w:val="18"/>
                <w:szCs w:val="18"/>
              </w:rPr>
              <w:t xml:space="preserve"> jak Biuro Informacji Gospodarczej InfoMonitor S.A.,  B</w:t>
            </w:r>
            <w:r w:rsidR="00386209" w:rsidRPr="00E9666B">
              <w:rPr>
                <w:rFonts w:ascii="Calibri" w:hAnsi="Calibri" w:cs="Calibri"/>
                <w:iCs/>
                <w:sz w:val="18"/>
                <w:szCs w:val="18"/>
              </w:rPr>
              <w:t>iuro Informacji Kredytowej S.A.</w:t>
            </w:r>
            <w:r w:rsidRPr="00E9666B">
              <w:rPr>
                <w:rFonts w:ascii="Calibri" w:hAnsi="Calibri" w:cs="Calibri"/>
                <w:iCs/>
                <w:sz w:val="18"/>
                <w:szCs w:val="18"/>
              </w:rPr>
              <w:t>, Związek</w:t>
            </w:r>
            <w:r w:rsidR="00386209" w:rsidRPr="00E9666B">
              <w:rPr>
                <w:rFonts w:ascii="Calibri" w:hAnsi="Calibri" w:cs="Calibri"/>
                <w:iCs/>
                <w:sz w:val="18"/>
                <w:szCs w:val="18"/>
              </w:rPr>
              <w:t xml:space="preserve"> Banków Polskich, lub instytucje upoważnione</w:t>
            </w:r>
            <w:r w:rsidRPr="0007081F">
              <w:rPr>
                <w:rFonts w:ascii="Calibri" w:hAnsi="Calibri" w:cs="Calibri"/>
                <w:iCs/>
                <w:sz w:val="18"/>
                <w:szCs w:val="18"/>
              </w:rPr>
              <w:t xml:space="preserve"> do udzielania kredytów), jak również podmioty, którym dane mogą być przekazane na podstawie Pani/ Pana zgody lub upoważnienia.  Pani/ Pana dane mogą być również przekazywane podmiotom przetwarzającym dane osobowe na zlecenie FPCP, m.in. dostawcom/świadczącym usługi informatyczne w zakresie oprogramowania pożyczkowego i księgowego, podmiotom przetwarzającym dane w celu windykacji należności, podmiotom przetwarzającym dane w celu świadczenia usług prawnych, dostawcom usług pocztowych i kurierskich – przy czym takie podmioty przetwarzają dane wyłącznie zgodnie </w:t>
            </w:r>
            <w:r w:rsidR="00386209">
              <w:rPr>
                <w:rFonts w:ascii="Calibri" w:hAnsi="Calibri" w:cs="Calibri"/>
                <w:iCs/>
                <w:sz w:val="18"/>
                <w:szCs w:val="18"/>
              </w:rPr>
              <w:br/>
            </w:r>
            <w:r w:rsidRPr="0007081F">
              <w:rPr>
                <w:rFonts w:ascii="Calibri" w:hAnsi="Calibri" w:cs="Calibri"/>
                <w:iCs/>
                <w:sz w:val="18"/>
                <w:szCs w:val="18"/>
              </w:rPr>
              <w:t xml:space="preserve">z poleceniami FPCP. Ponadto Pani/ Pana dane mogą być przekazywane podmiotom przetwarzającym dane osobowe </w:t>
            </w:r>
            <w:r w:rsidR="00386209">
              <w:rPr>
                <w:rFonts w:ascii="Calibri" w:hAnsi="Calibri" w:cs="Calibri"/>
                <w:iCs/>
                <w:sz w:val="18"/>
                <w:szCs w:val="18"/>
              </w:rPr>
              <w:br/>
            </w:r>
            <w:r w:rsidRPr="0007081F">
              <w:rPr>
                <w:rFonts w:ascii="Calibri" w:hAnsi="Calibri" w:cs="Calibri"/>
                <w:iCs/>
                <w:sz w:val="18"/>
                <w:szCs w:val="18"/>
              </w:rPr>
              <w:t>dla celów związanych z realizacją projektu „Instrumentu Finansowego Pożyczka mała oraz Pożyczka duża” m.in. BGK oraz Instytucja Pośrednicząca, inne podmioty, w szczególności minister właściwy do spraw rozwoju regionalnego - przy czym takie podmioty przetwarzają dane na podstawie umowy z FPCP.</w:t>
            </w:r>
          </w:p>
          <w:p w14:paraId="5A9F4DBD" w14:textId="77777777" w:rsidR="0007081F" w:rsidRPr="0007081F" w:rsidRDefault="0007081F" w:rsidP="0007081F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cs="Times New Roman"/>
                <w:sz w:val="18"/>
              </w:rPr>
            </w:pPr>
          </w:p>
          <w:p w14:paraId="2C76298C" w14:textId="77777777" w:rsidR="0007081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FPCP – jako administrator danych dołoży wszelkich starań, aby w jak najpełniejszym stopniu zrealizować wymogi Rozporządzenia i w ten sposób chronić dane osobowe.</w:t>
            </w:r>
          </w:p>
          <w:p w14:paraId="4C24AA30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 xml:space="preserve">Pozyskiwanie danych osobowych </w:t>
            </w:r>
          </w:p>
          <w:p w14:paraId="35A1D478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FPCP przetwarza dane osobowe pozyskane bezpośrednio (np. dane pozyskane na formularzach).</w:t>
            </w:r>
          </w:p>
          <w:p w14:paraId="1C60E20D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Cel przetwarzania danych</w:t>
            </w:r>
          </w:p>
          <w:p w14:paraId="62197B6E" w14:textId="77777777" w:rsidR="00E9666B" w:rsidRDefault="0007081F" w:rsidP="00E9666B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Zgodnie z Art. 6 ust.1 lit. a ogólnego rozporządzenia o ochronie danych osobowych z dnia 27 kwietnia 2016r. wyrażam zgodę na przetwarzanie moich danych osobowych przez FPCP w zakresie</w:t>
            </w:r>
            <w:r w:rsidR="00E9666B">
              <w:rPr>
                <w:rFonts w:cs="Times New Roman"/>
                <w:sz w:val="18"/>
              </w:rPr>
              <w:t>:</w:t>
            </w:r>
          </w:p>
          <w:p w14:paraId="0CD8C975" w14:textId="7A3F1BC6" w:rsidR="0007081F" w:rsidRPr="00E9666B" w:rsidRDefault="0007081F" w:rsidP="00E9666B">
            <w:pPr>
              <w:pStyle w:val="Akapitzlist"/>
              <w:numPr>
                <w:ilvl w:val="0"/>
                <w:numId w:val="22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 xml:space="preserve">przedstawienia informacji o ofercie Fundacji „Puławskie Centrum Przedsiębiorczości”; </w:t>
            </w:r>
          </w:p>
          <w:p w14:paraId="73B53A15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należytego wykonania usługi - do czasu zakończenia jej trwania</w:t>
            </w:r>
            <w:r w:rsidR="00386209">
              <w:rPr>
                <w:rFonts w:cs="Times New Roman"/>
                <w:sz w:val="18"/>
              </w:rPr>
              <w:t>;</w:t>
            </w:r>
            <w:r w:rsidRPr="00ED36FF">
              <w:rPr>
                <w:rFonts w:cs="Times New Roman"/>
                <w:sz w:val="18"/>
              </w:rPr>
              <w:t xml:space="preserve"> </w:t>
            </w:r>
          </w:p>
          <w:p w14:paraId="0A823AC2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zawarcia/aneksowania umowy, należytego wykonania umowy, rozwiązania umowy – do czasu zakończenia ich trwania, </w:t>
            </w:r>
            <w:r w:rsidR="00386209">
              <w:rPr>
                <w:rFonts w:cs="Times New Roman"/>
                <w:sz w:val="18"/>
              </w:rPr>
              <w:br/>
            </w:r>
            <w:r w:rsidRPr="00ED36FF">
              <w:rPr>
                <w:rFonts w:cs="Times New Roman"/>
                <w:sz w:val="18"/>
              </w:rPr>
              <w:t>a po tym czasie w innych celach związanych z zawartymi umowami np. w celu zabezpieczenia ewentualnych roszczeń;</w:t>
            </w:r>
          </w:p>
          <w:p w14:paraId="4114D328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weryfikacji w bazach zewnętrznych i systemach informatycznych umożliwiającego sprawdzenie aktywności (np. baza SHRIMP);</w:t>
            </w:r>
          </w:p>
          <w:p w14:paraId="56F58597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 ustalenia i dochodzenia roszczeń, w tym windykacji, egzekucji wierzytelności lub ochrony przed roszczeniami kierowanymi wobec FPCP;</w:t>
            </w:r>
          </w:p>
          <w:p w14:paraId="2412C674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działań informacyjnych, monitorowania, sprawozdawczości, ewaluacji, kontroli, audytu i raportowania oraz zapewnienia realizacji obowiązku informacyjnego dotyczącego przekazywania do publicznej wiadomości informacji o podmiotach uzyskujących wsparcie z funduszy polityki spójności;</w:t>
            </w:r>
          </w:p>
          <w:p w14:paraId="7F540663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lastRenderedPageBreak/>
              <w:t>tworzenia zestawień, analiz, statystyk na potrzeby wewnętrzne FPCP;</w:t>
            </w:r>
          </w:p>
          <w:p w14:paraId="5585F149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marketingu produktów i usług oferowanych przez FPCP - do czasu odwołania zgody wobec takiego przetwarzania.</w:t>
            </w:r>
          </w:p>
          <w:p w14:paraId="0E8657F6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Wymóg podania danych</w:t>
            </w:r>
          </w:p>
          <w:p w14:paraId="52E9350F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Podanie danych osobowych jest konieczne do realizacji celów określonych w Celach przetwarzania danych.</w:t>
            </w:r>
          </w:p>
          <w:p w14:paraId="57A55F3B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Podanie danych jest dobrowolne, ale jest niezbędne do świadczenia przez FPCP usług. Konsekwencją nie podania danych osobowych będzie brak możliwości świadczenia przez FPCP usług, o ile podanie danych jest niezbędne do ich świadczenia.</w:t>
            </w:r>
          </w:p>
          <w:p w14:paraId="7E435204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Udostępnienie danych osobowych</w:t>
            </w:r>
          </w:p>
          <w:p w14:paraId="77AE5FC2" w14:textId="77777777" w:rsidR="0007081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Dane mogą być udostępniane przez FPCP:</w:t>
            </w:r>
          </w:p>
          <w:p w14:paraId="779C7C80" w14:textId="77777777" w:rsidR="00454205" w:rsidRPr="00ED36FF" w:rsidRDefault="00454205" w:rsidP="00454205">
            <w:pPr>
              <w:pStyle w:val="Akapitzlist"/>
              <w:numPr>
                <w:ilvl w:val="0"/>
                <w:numId w:val="3"/>
              </w:numPr>
              <w:shd w:val="clear" w:color="auto" w:fill="FFFFFF" w:themeFill="background1"/>
              <w:spacing w:after="0"/>
              <w:ind w:left="42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podmiotom i organom, którym FPCP jest zobowiązana lub upoważniona udostępnić dane osobowe, w tym podmiotom oraz organom uprawnionym do otrzymania od FPCP danych osobowych lub uprawnionych do żądania dostępu do danych osobowych;</w:t>
            </w:r>
          </w:p>
          <w:p w14:paraId="49613169" w14:textId="77777777" w:rsidR="00454205" w:rsidRPr="00ED36FF" w:rsidRDefault="00454205" w:rsidP="00454205">
            <w:pPr>
              <w:pStyle w:val="Akapitzlist"/>
              <w:numPr>
                <w:ilvl w:val="0"/>
                <w:numId w:val="3"/>
              </w:numPr>
              <w:shd w:val="clear" w:color="auto" w:fill="FFFFFF" w:themeFill="background1"/>
              <w:spacing w:after="0"/>
              <w:ind w:left="42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podmiotom lub organom, którym FPCP powierzy dane osobowe celem wykonania i realizacji umów lub wykonania ciążącego na FPCP obowiązku prawnego;</w:t>
            </w:r>
          </w:p>
          <w:p w14:paraId="30B16D2D" w14:textId="77777777" w:rsidR="00454205" w:rsidRDefault="00454205" w:rsidP="00454205">
            <w:pPr>
              <w:pStyle w:val="Akapitzlist"/>
              <w:numPr>
                <w:ilvl w:val="0"/>
                <w:numId w:val="3"/>
              </w:numPr>
              <w:shd w:val="clear" w:color="auto" w:fill="FFFFFF" w:themeFill="background1"/>
              <w:spacing w:after="0"/>
              <w:ind w:left="42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podmiotom i instytucjom celem ewentualnego ustalenia i dochodzenia roszczeń lub obrony przed nimi.</w:t>
            </w:r>
          </w:p>
          <w:p w14:paraId="21B61DA2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Okres przekazywania danych osobowych</w:t>
            </w:r>
          </w:p>
          <w:p w14:paraId="629B91DD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Dane osobowe będą przechowywane przez okres:</w:t>
            </w:r>
          </w:p>
          <w:p w14:paraId="0537A61A" w14:textId="77777777" w:rsidR="00454205" w:rsidRPr="00ED36FF" w:rsidRDefault="00454205" w:rsidP="00454205">
            <w:pPr>
              <w:pStyle w:val="Akapitzlist"/>
              <w:numPr>
                <w:ilvl w:val="0"/>
                <w:numId w:val="4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nie dłużej niż jest to niezbędne do osiągnięcia celu realizacji zadań. W przypadku osób będących uczestnikami projektów dofinansowanych ze środków publicznych, dane osobowe są przetwarzane z mocy prawa po ich przystąpieniu do projektu i nie mogą być usunięte;</w:t>
            </w:r>
          </w:p>
          <w:p w14:paraId="42EBEC9E" w14:textId="77777777" w:rsidR="00454205" w:rsidRPr="00ED36FF" w:rsidRDefault="00454205" w:rsidP="00454205">
            <w:pPr>
              <w:pStyle w:val="Akapitzlist"/>
              <w:numPr>
                <w:ilvl w:val="0"/>
                <w:numId w:val="4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niezbędny do dochodzenia roszczeń przez FPCP w związku z prowadzoną działalnością lub obrony przez roszczeniami kierowanymi wobec FPCP, na podstawie powszechnie obowiązujących przepisów prawa;</w:t>
            </w:r>
          </w:p>
          <w:p w14:paraId="6FE13393" w14:textId="77777777" w:rsidR="00454205" w:rsidRPr="00ED36FF" w:rsidRDefault="00454205" w:rsidP="00454205">
            <w:pPr>
              <w:pStyle w:val="Akapitzlist"/>
              <w:numPr>
                <w:ilvl w:val="0"/>
                <w:numId w:val="4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 momentu odwołania zgody.</w:t>
            </w:r>
          </w:p>
          <w:p w14:paraId="2D8487DD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Przysługujące Państwu uprawnienia</w:t>
            </w:r>
          </w:p>
          <w:p w14:paraId="505CEDB2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W związku z przetwarzaniem przez FPCP danych osobowych, przysługuje Pani/Panu prawo złożenia do FPCP wniosku (dotyczy danych osobowych) o:</w:t>
            </w:r>
          </w:p>
          <w:p w14:paraId="18179949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dostępu do danych osobowych;</w:t>
            </w:r>
          </w:p>
          <w:p w14:paraId="5C605445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do sprostowania danych osobowych, jeżeli dane przetwarzane przez FPCP są nieprawidłowe lub niekompletne;</w:t>
            </w:r>
          </w:p>
          <w:p w14:paraId="768DB13B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żądania od FPCP usunięcia danych (prawo do bycia zapomnianym);</w:t>
            </w:r>
          </w:p>
          <w:p w14:paraId="34D5204B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ograniczenia przetwarzania;</w:t>
            </w:r>
          </w:p>
          <w:p w14:paraId="6F449A76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do przenoszenia danych;</w:t>
            </w:r>
          </w:p>
          <w:p w14:paraId="35E68A11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wniesienia sprzeciwu wobec przetwarzania danych;</w:t>
            </w:r>
          </w:p>
          <w:p w14:paraId="684B88E9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wniesienia skargi do organu nadzorczego, gdy uzna Pani/Pan, że przetwarzanie danych osobowych narusza przepisy Rozporządzenia;</w:t>
            </w:r>
          </w:p>
          <w:p w14:paraId="34D05193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do cofnięcia zgody w dowolnym momencie</w:t>
            </w:r>
          </w:p>
          <w:p w14:paraId="36D642B4" w14:textId="77777777" w:rsidR="00454205" w:rsidRPr="00E9666B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Ma Pani/Pan możliwość skontaktowania się z Inspektorem ochrony danych za pośrednictwem adresu: rodo@fpcp.org.pl we wszystkich sprawach związanych z przetwarzaniem Pani/Pana danych osobowych, także w razie wątpliwości, co do Pani/Pana </w:t>
            </w:r>
            <w:r w:rsidRPr="00E9666B">
              <w:rPr>
                <w:rFonts w:cs="Times New Roman"/>
                <w:sz w:val="18"/>
              </w:rPr>
              <w:t>praw.</w:t>
            </w:r>
          </w:p>
          <w:p w14:paraId="54C9C61C" w14:textId="77777777" w:rsidR="004B78D9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b/>
                <w:sz w:val="18"/>
              </w:rPr>
              <w:t>Źródło pochodzenia danych osobowych pozyskanych w sposób inny niż od osoby, której dane dotyczą.</w:t>
            </w:r>
            <w:r w:rsidRPr="00ED36FF">
              <w:rPr>
                <w:rFonts w:cs="Times New Roman"/>
                <w:sz w:val="18"/>
              </w:rPr>
              <w:t xml:space="preserve"> </w:t>
            </w:r>
          </w:p>
          <w:p w14:paraId="5BC20E64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Dane osobowe mogą pochodzić od przedstawiciela ustawowego, mocodawcy w przypadku udzielonego pełnomocnictwa, pracodawcy, strony umowy zawartej z FPCP oraz ze źródeł powszechnie dostępnych, w szczególności z baz i rejestrów m.in.: Krajowego Rejestru Sądowego (KRS), Centralnej Ewidencji i Informacji o Działalności Gospodarczej (CEIDG), REGON oraz portali internetowych, baz danych, gdzie dobrowolnie wyrażono zgodę na wykorzystanie danych osobowych.</w:t>
            </w:r>
          </w:p>
          <w:p w14:paraId="3EAEF396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</w:p>
          <w:p w14:paraId="58C3927D" w14:textId="77777777" w:rsidR="00454205" w:rsidRDefault="00454205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</w:p>
          <w:p w14:paraId="61D7ACCF" w14:textId="77777777" w:rsidR="00454205" w:rsidRDefault="00454205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</w:p>
          <w:p w14:paraId="2A0D7484" w14:textId="77777777" w:rsidR="00261DEA" w:rsidRPr="00ED36FF" w:rsidRDefault="00261DEA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</w:p>
          <w:p w14:paraId="613BB455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…………</w:t>
            </w:r>
            <w:r w:rsidR="00DA292B">
              <w:rPr>
                <w:rFonts w:cs="Times New Roman"/>
                <w:sz w:val="18"/>
              </w:rPr>
              <w:t>…….</w:t>
            </w:r>
            <w:r w:rsidRPr="00ED36FF">
              <w:rPr>
                <w:rFonts w:cs="Times New Roman"/>
                <w:sz w:val="18"/>
              </w:rPr>
              <w:t>………………</w:t>
            </w:r>
            <w:r w:rsidR="00DA292B">
              <w:rPr>
                <w:rFonts w:cs="Times New Roman"/>
                <w:sz w:val="18"/>
              </w:rPr>
              <w:t>…..….</w:t>
            </w:r>
            <w:r w:rsidRPr="00ED36FF">
              <w:rPr>
                <w:rFonts w:cs="Times New Roman"/>
                <w:sz w:val="18"/>
              </w:rPr>
              <w:t>…                                                                                                                                   ……</w:t>
            </w:r>
            <w:r w:rsidR="00DA292B">
              <w:rPr>
                <w:rFonts w:cs="Times New Roman"/>
                <w:sz w:val="18"/>
              </w:rPr>
              <w:t>…..</w:t>
            </w:r>
            <w:r w:rsidRPr="00ED36FF">
              <w:rPr>
                <w:rFonts w:cs="Times New Roman"/>
                <w:sz w:val="18"/>
              </w:rPr>
              <w:t>…………</w:t>
            </w:r>
            <w:r w:rsidR="00DA292B">
              <w:rPr>
                <w:rFonts w:cs="Times New Roman"/>
                <w:sz w:val="18"/>
              </w:rPr>
              <w:t>…….</w:t>
            </w:r>
            <w:r w:rsidRPr="00ED36FF">
              <w:rPr>
                <w:rFonts w:cs="Times New Roman"/>
                <w:sz w:val="18"/>
              </w:rPr>
              <w:t>……………………………………….</w:t>
            </w:r>
          </w:p>
          <w:p w14:paraId="4A820C8D" w14:textId="77777777" w:rsidR="00454205" w:rsidRDefault="00454205" w:rsidP="00454205">
            <w:pPr>
              <w:shd w:val="clear" w:color="auto" w:fill="FFFFFF" w:themeFill="background1"/>
              <w:tabs>
                <w:tab w:val="right" w:pos="9752"/>
              </w:tabs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 xml:space="preserve">Miejscowość i data                                                                                                                       </w:t>
            </w:r>
            <w:r w:rsidR="0002689C">
              <w:rPr>
                <w:rFonts w:cs="Times New Roman"/>
                <w:b/>
                <w:sz w:val="18"/>
              </w:rPr>
              <w:t xml:space="preserve">         </w:t>
            </w:r>
            <w:r w:rsidRPr="00ED36FF">
              <w:rPr>
                <w:rFonts w:cs="Times New Roman"/>
                <w:b/>
                <w:sz w:val="18"/>
              </w:rPr>
              <w:t xml:space="preserve">             Podpis Wnioskodawcy</w:t>
            </w:r>
          </w:p>
          <w:p w14:paraId="7A2857BC" w14:textId="77777777" w:rsidR="0007081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</w:p>
          <w:p w14:paraId="78BAB151" w14:textId="77777777" w:rsidR="0007081F" w:rsidRDefault="0007081F" w:rsidP="0007081F">
            <w:pPr>
              <w:spacing w:after="0"/>
              <w:jc w:val="both"/>
              <w:rPr>
                <w:rFonts w:cs="Times New Roman"/>
                <w:i/>
                <w:sz w:val="18"/>
              </w:rPr>
            </w:pPr>
          </w:p>
        </w:tc>
      </w:tr>
    </w:tbl>
    <w:p w14:paraId="5CDD20AF" w14:textId="77777777" w:rsidR="0007081F" w:rsidRDefault="0007081F" w:rsidP="006C13DE">
      <w:pPr>
        <w:spacing w:after="0"/>
        <w:jc w:val="both"/>
        <w:rPr>
          <w:rFonts w:cs="Times New Roman"/>
          <w:i/>
          <w:sz w:val="18"/>
        </w:rPr>
      </w:pPr>
    </w:p>
    <w:p w14:paraId="2A3BAED8" w14:textId="77777777" w:rsidR="00C520D1" w:rsidRDefault="00C520D1" w:rsidP="006C13DE">
      <w:pPr>
        <w:spacing w:after="0"/>
        <w:jc w:val="both"/>
        <w:rPr>
          <w:rFonts w:cs="Times New Roman"/>
          <w:b/>
          <w:bCs/>
          <w:iCs/>
        </w:rPr>
      </w:pPr>
    </w:p>
    <w:p w14:paraId="4EAF6311" w14:textId="77777777" w:rsidR="00261DEA" w:rsidRDefault="00261DEA" w:rsidP="006C13DE">
      <w:pPr>
        <w:spacing w:after="0"/>
        <w:jc w:val="both"/>
        <w:rPr>
          <w:rFonts w:cs="Times New Roman"/>
          <w:b/>
          <w:bCs/>
          <w:iCs/>
        </w:rPr>
      </w:pPr>
    </w:p>
    <w:p w14:paraId="397871C5" w14:textId="77777777" w:rsidR="00454205" w:rsidRDefault="00454205" w:rsidP="006C13DE">
      <w:pPr>
        <w:spacing w:after="0"/>
        <w:jc w:val="both"/>
        <w:rPr>
          <w:rFonts w:cs="Times New Roman"/>
          <w:i/>
          <w:sz w:val="18"/>
        </w:rPr>
      </w:pPr>
      <w:r w:rsidRPr="00454205">
        <w:rPr>
          <w:rFonts w:cs="Times New Roman"/>
          <w:b/>
          <w:bCs/>
          <w:iCs/>
        </w:rPr>
        <w:t>V</w:t>
      </w:r>
      <w:r w:rsidR="009B0F18">
        <w:rPr>
          <w:rFonts w:cs="Times New Roman"/>
          <w:b/>
          <w:bCs/>
          <w:iCs/>
        </w:rPr>
        <w:t>I</w:t>
      </w:r>
      <w:r w:rsidRPr="00454205">
        <w:rPr>
          <w:rFonts w:cs="Times New Roman"/>
          <w:b/>
          <w:bCs/>
          <w:iCs/>
        </w:rPr>
        <w:t>.</w:t>
      </w:r>
      <w:r w:rsidRPr="00454205">
        <w:rPr>
          <w:rFonts w:cs="Times New Roman"/>
          <w:b/>
        </w:rPr>
        <w:t xml:space="preserve"> </w:t>
      </w:r>
      <w:r w:rsidRPr="00ED36FF">
        <w:rPr>
          <w:rFonts w:cs="Times New Roman"/>
          <w:b/>
        </w:rPr>
        <w:t>UPOWAŻNIENIE</w:t>
      </w:r>
    </w:p>
    <w:tbl>
      <w:tblPr>
        <w:tblStyle w:val="Tabela-Siatka1"/>
        <w:tblW w:w="30180" w:type="dxa"/>
        <w:tblLayout w:type="fixed"/>
        <w:tblLook w:val="04A0" w:firstRow="1" w:lastRow="0" w:firstColumn="1" w:lastColumn="0" w:noHBand="0" w:noVBand="1"/>
      </w:tblPr>
      <w:tblGrid>
        <w:gridCol w:w="10201"/>
        <w:gridCol w:w="9919"/>
        <w:gridCol w:w="10060"/>
      </w:tblGrid>
      <w:tr w:rsidR="00C50795" w:rsidRPr="00ED36FF" w14:paraId="529CD784" w14:textId="77777777" w:rsidTr="00847664">
        <w:trPr>
          <w:trHeight w:val="410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704D" w14:textId="77777777" w:rsidR="00C50795" w:rsidRPr="00ED36FF" w:rsidRDefault="00C50795" w:rsidP="00C50795">
            <w:pPr>
              <w:jc w:val="center"/>
              <w:rPr>
                <w:rFonts w:cs="Times New Roman"/>
                <w:b/>
              </w:rPr>
            </w:pPr>
          </w:p>
          <w:tbl>
            <w:tblPr>
              <w:tblStyle w:val="Tabela-Siatka1"/>
              <w:tblW w:w="9777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3431"/>
              <w:gridCol w:w="1767"/>
              <w:gridCol w:w="2599"/>
            </w:tblGrid>
            <w:tr w:rsidR="00C50795" w:rsidRPr="00ED36FF" w14:paraId="6A10F4D8" w14:textId="77777777" w:rsidTr="00C50795">
              <w:tc>
                <w:tcPr>
                  <w:tcW w:w="9777" w:type="dxa"/>
                  <w:gridSpan w:val="4"/>
                </w:tcPr>
                <w:p w14:paraId="1E2E1CBB" w14:textId="77777777" w:rsidR="00C50795" w:rsidRPr="00ED36FF" w:rsidRDefault="00C50795" w:rsidP="00C50795">
                  <w:pPr>
                    <w:tabs>
                      <w:tab w:val="left" w:pos="3885"/>
                      <w:tab w:val="center" w:pos="4780"/>
                    </w:tabs>
                    <w:rPr>
                      <w:rFonts w:cs="Times New Roman"/>
                      <w:b/>
                      <w:sz w:val="20"/>
                    </w:rPr>
                  </w:pPr>
                  <w:r w:rsidRPr="00ED36FF">
                    <w:rPr>
                      <w:rFonts w:cs="Times New Roman"/>
                      <w:b/>
                      <w:sz w:val="20"/>
                    </w:rPr>
                    <w:t xml:space="preserve">Dane przedsiębiorcy: </w:t>
                  </w:r>
                </w:p>
              </w:tc>
            </w:tr>
            <w:tr w:rsidR="00C50795" w:rsidRPr="00ED36FF" w14:paraId="137A2670" w14:textId="77777777" w:rsidTr="00C50795">
              <w:tc>
                <w:tcPr>
                  <w:tcW w:w="1980" w:type="dxa"/>
                  <w:shd w:val="clear" w:color="auto" w:fill="F2F2F2" w:themeFill="background1" w:themeFillShade="F2"/>
                </w:tcPr>
                <w:p w14:paraId="278DE42D" w14:textId="77777777" w:rsidR="00C50795" w:rsidRPr="00ED36FF" w:rsidRDefault="00C50795" w:rsidP="00C50795">
                  <w:pPr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>Nazwa</w:t>
                  </w:r>
                </w:p>
              </w:tc>
              <w:tc>
                <w:tcPr>
                  <w:tcW w:w="7797" w:type="dxa"/>
                  <w:gridSpan w:val="3"/>
                </w:tcPr>
                <w:p w14:paraId="097766CC" w14:textId="77777777" w:rsidR="00C50795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  <w:p w14:paraId="44AF486C" w14:textId="77777777" w:rsidR="00261DEA" w:rsidRPr="00ED36FF" w:rsidRDefault="00261DEA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</w:tr>
            <w:tr w:rsidR="00C50795" w:rsidRPr="00ED36FF" w14:paraId="777D8DCF" w14:textId="77777777" w:rsidTr="00C50795">
              <w:tc>
                <w:tcPr>
                  <w:tcW w:w="1980" w:type="dxa"/>
                  <w:shd w:val="clear" w:color="auto" w:fill="F2F2F2" w:themeFill="background1" w:themeFillShade="F2"/>
                </w:tcPr>
                <w:p w14:paraId="502149F0" w14:textId="77777777" w:rsidR="00C50795" w:rsidRPr="00ED36FF" w:rsidRDefault="00C50795" w:rsidP="00C50795">
                  <w:pPr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 xml:space="preserve">Adres </w:t>
                  </w:r>
                </w:p>
              </w:tc>
              <w:tc>
                <w:tcPr>
                  <w:tcW w:w="7797" w:type="dxa"/>
                  <w:gridSpan w:val="3"/>
                </w:tcPr>
                <w:p w14:paraId="281E5F52" w14:textId="77777777" w:rsidR="00C50795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  <w:p w14:paraId="303B8C2E" w14:textId="77777777" w:rsidR="00261DEA" w:rsidRPr="00ED36FF" w:rsidRDefault="00261DEA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</w:tr>
            <w:tr w:rsidR="00C50795" w:rsidRPr="00ED36FF" w14:paraId="502315C2" w14:textId="77777777" w:rsidTr="00C50795">
              <w:tc>
                <w:tcPr>
                  <w:tcW w:w="1980" w:type="dxa"/>
                  <w:shd w:val="clear" w:color="auto" w:fill="F2F2F2" w:themeFill="background1" w:themeFillShade="F2"/>
                </w:tcPr>
                <w:p w14:paraId="26B63AE2" w14:textId="77777777" w:rsidR="00C50795" w:rsidRPr="00ED36FF" w:rsidRDefault="00C50795" w:rsidP="00C50795">
                  <w:pPr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>NIP</w:t>
                  </w:r>
                </w:p>
              </w:tc>
              <w:tc>
                <w:tcPr>
                  <w:tcW w:w="3431" w:type="dxa"/>
                </w:tcPr>
                <w:p w14:paraId="37FDAD2B" w14:textId="77777777" w:rsidR="00C50795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  <w:p w14:paraId="19E925E3" w14:textId="77777777" w:rsidR="00261DEA" w:rsidRPr="00ED36FF" w:rsidRDefault="00261DEA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  <w:tc>
                <w:tcPr>
                  <w:tcW w:w="1767" w:type="dxa"/>
                  <w:shd w:val="clear" w:color="auto" w:fill="F2F2F2" w:themeFill="background1" w:themeFillShade="F2"/>
                </w:tcPr>
                <w:p w14:paraId="205F3216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>REGON</w:t>
                  </w:r>
                </w:p>
              </w:tc>
              <w:tc>
                <w:tcPr>
                  <w:tcW w:w="2599" w:type="dxa"/>
                </w:tcPr>
                <w:p w14:paraId="7F112771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</w:tr>
          </w:tbl>
          <w:p w14:paraId="6D06891E" w14:textId="77777777" w:rsidR="00C50795" w:rsidRPr="00ED36FF" w:rsidRDefault="00C50795" w:rsidP="00C50795">
            <w:pPr>
              <w:ind w:left="6237" w:firstLine="993"/>
              <w:jc w:val="center"/>
              <w:rPr>
                <w:rFonts w:cs="Times New Roman"/>
                <w:sz w:val="12"/>
              </w:rPr>
            </w:pPr>
          </w:p>
          <w:p w14:paraId="2EC73557" w14:textId="77777777" w:rsidR="00D949C2" w:rsidRPr="00ED36FF" w:rsidRDefault="00D949C2" w:rsidP="008F2C79">
            <w:pPr>
              <w:rPr>
                <w:rFonts w:cs="Times New Roman"/>
                <w:sz w:val="2"/>
              </w:rPr>
            </w:pPr>
          </w:p>
          <w:p w14:paraId="2B5624BF" w14:textId="77777777" w:rsidR="00C50795" w:rsidRPr="00ED36FF" w:rsidRDefault="00C50795" w:rsidP="00C50795">
            <w:pPr>
              <w:jc w:val="both"/>
              <w:rPr>
                <w:rFonts w:cs="Times New Roman"/>
                <w:sz w:val="20"/>
              </w:rPr>
            </w:pPr>
            <w:r w:rsidRPr="00ED36FF">
              <w:rPr>
                <w:rFonts w:cs="Times New Roman"/>
                <w:sz w:val="18"/>
              </w:rPr>
              <w:t>Na podstawie art. 24 ust. 1 ustawy z dnia 9 kwietnia 2010 roku o udostępnianiu informacji gospodarczych i wymianie danych gospodarczych (tj. Dz.U.2014 poz. 1015 ze. zm.) oraz na podstawie art. 105 ust. 4a i 4a</w:t>
            </w:r>
            <w:r w:rsidR="00AB2A8E" w:rsidRPr="00ED36FF">
              <w:rPr>
                <w:rFonts w:cs="Times New Roman"/>
                <w:sz w:val="18"/>
                <w:vertAlign w:val="superscript"/>
              </w:rPr>
              <w:t>1</w:t>
            </w:r>
            <w:r w:rsidRPr="00ED36FF">
              <w:rPr>
                <w:rFonts w:cs="Times New Roman"/>
                <w:sz w:val="18"/>
              </w:rPr>
              <w:t xml:space="preserve"> ustawy z dnia 29 sierpnia 1997 roku - Prawo bankowe (tj. Dz.U.2017 poz. 1876 ze zm.) w związku z art. 13 ustawy o udostępnianiu informacji gospodarczych i wymianie danych gospodarczych.</w:t>
            </w:r>
          </w:p>
          <w:p w14:paraId="22CC7A92" w14:textId="77777777" w:rsidR="00C50795" w:rsidRPr="00ED36FF" w:rsidRDefault="00C50795" w:rsidP="00C50795">
            <w:pPr>
              <w:rPr>
                <w:rFonts w:cs="Times New Roman"/>
                <w:sz w:val="14"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7445"/>
            </w:tblGrid>
            <w:tr w:rsidR="00C50795" w:rsidRPr="00ED36FF" w14:paraId="3C154B3F" w14:textId="77777777" w:rsidTr="00924453">
              <w:tc>
                <w:tcPr>
                  <w:tcW w:w="2297" w:type="dxa"/>
                  <w:tcBorders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1986FBF2" w14:textId="77777777" w:rsidR="00C50795" w:rsidRPr="00ED36FF" w:rsidRDefault="00C50795" w:rsidP="008F2C79">
                  <w:pPr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>Firma</w:t>
                  </w:r>
                </w:p>
              </w:tc>
              <w:tc>
                <w:tcPr>
                  <w:tcW w:w="74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6A7C42A3" w14:textId="77777777" w:rsidR="00C50795" w:rsidRPr="00ED36FF" w:rsidRDefault="00C50795" w:rsidP="00C50795">
                  <w:pPr>
                    <w:rPr>
                      <w:rFonts w:cs="Times New Roman"/>
                      <w:sz w:val="20"/>
                    </w:rPr>
                  </w:pPr>
                </w:p>
              </w:tc>
            </w:tr>
          </w:tbl>
          <w:p w14:paraId="17F4762C" w14:textId="77777777" w:rsidR="00C50795" w:rsidRPr="00ED36FF" w:rsidRDefault="00B44840" w:rsidP="00C50795">
            <w:pPr>
              <w:jc w:val="center"/>
              <w:rPr>
                <w:rFonts w:cs="Times New Roman"/>
                <w:i/>
                <w:sz w:val="16"/>
              </w:rPr>
            </w:pPr>
            <w:r>
              <w:rPr>
                <w:rFonts w:cs="Times New Roman"/>
                <w:i/>
                <w:sz w:val="16"/>
              </w:rPr>
              <w:t xml:space="preserve">                                           </w:t>
            </w:r>
            <w:r w:rsidR="00C50795" w:rsidRPr="00ED36FF">
              <w:rPr>
                <w:rFonts w:cs="Times New Roman"/>
                <w:i/>
                <w:sz w:val="16"/>
              </w:rPr>
              <w:t>(firma przedsiębiorcy udzielającego upoważnienia)</w:t>
            </w:r>
          </w:p>
          <w:p w14:paraId="18663800" w14:textId="77777777" w:rsidR="00C50795" w:rsidRPr="00ED36FF" w:rsidRDefault="00C50795" w:rsidP="00C50795">
            <w:pPr>
              <w:jc w:val="center"/>
              <w:rPr>
                <w:rFonts w:cs="Times New Roman"/>
                <w:sz w:val="20"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7479"/>
            </w:tblGrid>
            <w:tr w:rsidR="00C50795" w:rsidRPr="00ED36FF" w14:paraId="260DD79F" w14:textId="77777777" w:rsidTr="00C50795">
              <w:trPr>
                <w:trHeight w:val="474"/>
              </w:trPr>
              <w:tc>
                <w:tcPr>
                  <w:tcW w:w="2263" w:type="dxa"/>
                  <w:vMerge w:val="restart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247F0C74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  <w:p w14:paraId="390D7750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ED36FF">
                    <w:rPr>
                      <w:rFonts w:cs="Times New Roman"/>
                      <w:b/>
                      <w:sz w:val="18"/>
                    </w:rPr>
                    <w:t>Niniejszym upoważniam</w:t>
                  </w:r>
                </w:p>
              </w:tc>
              <w:tc>
                <w:tcPr>
                  <w:tcW w:w="7479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14:paraId="54A7023E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b/>
                      <w:sz w:val="20"/>
                    </w:rPr>
                  </w:pPr>
                  <w:r w:rsidRPr="00ED36FF">
                    <w:rPr>
                      <w:rFonts w:cs="Times New Roman"/>
                      <w:b/>
                      <w:sz w:val="18"/>
                    </w:rPr>
                    <w:t>Fundację „Puławskie Centrum Przedsiębiorczości” z siedzibą w 24-110 Puławy, ul. Mościckiego 1</w:t>
                  </w:r>
                </w:p>
              </w:tc>
            </w:tr>
            <w:tr w:rsidR="00C50795" w:rsidRPr="00ED36FF" w14:paraId="63FE093E" w14:textId="77777777" w:rsidTr="00C50795">
              <w:tc>
                <w:tcPr>
                  <w:tcW w:w="2263" w:type="dxa"/>
                  <w:vMerge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7C15B318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  <w:tc>
                <w:tcPr>
                  <w:tcW w:w="7479" w:type="dxa"/>
                  <w:tcBorders>
                    <w:bottom w:val="nil"/>
                    <w:right w:val="nil"/>
                  </w:tcBorders>
                </w:tcPr>
                <w:p w14:paraId="678492BB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i/>
                      <w:sz w:val="20"/>
                    </w:rPr>
                  </w:pPr>
                  <w:r w:rsidRPr="00ED36FF">
                    <w:rPr>
                      <w:rFonts w:cs="Times New Roman"/>
                      <w:i/>
                      <w:sz w:val="16"/>
                    </w:rPr>
                    <w:t>(nazwa i adres podmiotu, który występuje o ujawnienie danych za pośrednictwem BIG InfoMonitor S.A.)</w:t>
                  </w:r>
                </w:p>
              </w:tc>
            </w:tr>
          </w:tbl>
          <w:p w14:paraId="23B56C49" w14:textId="77777777" w:rsidR="00C50795" w:rsidRPr="00ED36FF" w:rsidRDefault="00C50795" w:rsidP="00C50795">
            <w:pPr>
              <w:jc w:val="center"/>
              <w:rPr>
                <w:rFonts w:cs="Times New Roman"/>
                <w:sz w:val="14"/>
              </w:rPr>
            </w:pPr>
          </w:p>
          <w:p w14:paraId="0208016B" w14:textId="77777777" w:rsidR="00C50795" w:rsidRPr="00ED36FF" w:rsidRDefault="00C50795" w:rsidP="00C50795">
            <w:pPr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 pozyskania za pośrednictwem Biura Informacji Gospodarczej InfoMonitor S.A. z siedzibą w Warszawie przy ul. Jacka Kaczmarskiego 77 (BIG InfoMonitor) danych gospodarczych z Biura Informacji Kredytowej S.A. (BIK) i Związku Banków Polskich (ZBP) dotyczących mojego wymagalnego od co najmniej 60 dni zadłużenia wobec banków lub instytucji upoważnionych do udzielania kredytów, przekraczającego 500 złotych (pięćset złotych) lub braku danych o takim zadłużeniu.</w:t>
            </w:r>
          </w:p>
          <w:p w14:paraId="082B11A2" w14:textId="77777777" w:rsidR="00C50795" w:rsidRPr="00ED36FF" w:rsidRDefault="00C50795" w:rsidP="00C50795">
            <w:pPr>
              <w:jc w:val="both"/>
              <w:rPr>
                <w:rFonts w:cs="Times New Roman"/>
                <w:sz w:val="4"/>
              </w:rPr>
            </w:pPr>
          </w:p>
          <w:p w14:paraId="77502A53" w14:textId="77777777" w:rsidR="00C50795" w:rsidRPr="00ED36FF" w:rsidRDefault="00C50795" w:rsidP="00C50795">
            <w:pPr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Jednocześnie upoważniam ww. przedsiębiorcę do pozyskania z BIG InfoMonitor informacji dotyczących składanych zapytań na mój temat do Rejestru BIG InfoMonitor w ciągu ostatnich 12 miesięcy.</w:t>
            </w:r>
          </w:p>
          <w:p w14:paraId="5974A502" w14:textId="77777777" w:rsidR="00D949C2" w:rsidRDefault="00D949C2" w:rsidP="00C50795">
            <w:pPr>
              <w:jc w:val="both"/>
              <w:rPr>
                <w:rFonts w:cs="Times New Roman"/>
                <w:sz w:val="20"/>
              </w:rPr>
            </w:pPr>
          </w:p>
          <w:p w14:paraId="6AEB19D0" w14:textId="77777777" w:rsidR="00261DEA" w:rsidRPr="00ED36FF" w:rsidRDefault="00261DEA" w:rsidP="00C50795">
            <w:pPr>
              <w:jc w:val="both"/>
              <w:rPr>
                <w:rFonts w:cs="Times New Roman"/>
                <w:sz w:val="20"/>
              </w:rPr>
            </w:pPr>
          </w:p>
          <w:p w14:paraId="584A2377" w14:textId="77777777" w:rsidR="00C50795" w:rsidRPr="00ED36FF" w:rsidRDefault="00C50795" w:rsidP="00C50795">
            <w:pPr>
              <w:jc w:val="both"/>
              <w:rPr>
                <w:rFonts w:cs="Times New Roman"/>
                <w:sz w:val="20"/>
              </w:rPr>
            </w:pP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  <w:t>……………………………………………………………….</w:t>
            </w:r>
          </w:p>
          <w:p w14:paraId="2F3F8371" w14:textId="77777777" w:rsidR="00454205" w:rsidRPr="00ED36FF" w:rsidRDefault="00454205" w:rsidP="00261DEA">
            <w:pPr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 xml:space="preserve">                                                                                             </w:t>
            </w:r>
            <w:r w:rsidR="00B44840">
              <w:rPr>
                <w:rFonts w:cs="Times New Roman"/>
                <w:b/>
                <w:sz w:val="20"/>
              </w:rPr>
              <w:t xml:space="preserve">                </w:t>
            </w:r>
            <w:r>
              <w:rPr>
                <w:rFonts w:cs="Times New Roman"/>
                <w:b/>
                <w:sz w:val="20"/>
              </w:rPr>
              <w:t xml:space="preserve">                     </w:t>
            </w:r>
            <w:r w:rsidR="00C50795" w:rsidRPr="00ED36FF">
              <w:rPr>
                <w:rFonts w:cs="Times New Roman"/>
                <w:b/>
                <w:sz w:val="20"/>
              </w:rPr>
              <w:t>Data i podpis</w:t>
            </w:r>
          </w:p>
          <w:p w14:paraId="32A25F84" w14:textId="77777777" w:rsidR="00D949C2" w:rsidRPr="00ED36FF" w:rsidRDefault="00C50795" w:rsidP="00C50795">
            <w:pPr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Informacja przeznaczona dla osób fizycznych prowadzących działalność gospodarczą</w:t>
            </w:r>
          </w:p>
          <w:tbl>
            <w:tblPr>
              <w:tblStyle w:val="Tabela-Siatka1"/>
              <w:tblW w:w="10260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2023"/>
              <w:gridCol w:w="925"/>
              <w:gridCol w:w="1965"/>
              <w:gridCol w:w="983"/>
              <w:gridCol w:w="317"/>
              <w:gridCol w:w="1155"/>
              <w:gridCol w:w="1451"/>
            </w:tblGrid>
            <w:tr w:rsidR="00C50795" w:rsidRPr="00ED36FF" w14:paraId="6375F41E" w14:textId="77777777" w:rsidTr="00847664">
              <w:trPr>
                <w:trHeight w:val="818"/>
              </w:trPr>
              <w:tc>
                <w:tcPr>
                  <w:tcW w:w="3464" w:type="dxa"/>
                  <w:gridSpan w:val="2"/>
                </w:tcPr>
                <w:p w14:paraId="1A372026" w14:textId="77777777" w:rsidR="00C50795" w:rsidRPr="00ED36FF" w:rsidRDefault="00C50795" w:rsidP="00C96CB9">
                  <w:pPr>
                    <w:numPr>
                      <w:ilvl w:val="0"/>
                      <w:numId w:val="6"/>
                    </w:numPr>
                    <w:ind w:left="200" w:hanging="219"/>
                    <w:contextualSpacing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8"/>
                    </w:rPr>
                    <w:t>Administratorem Pani/Pana danych osobowych jest</w:t>
                  </w:r>
                  <w:r w:rsidRPr="00ED36FF">
                    <w:rPr>
                      <w:rFonts w:cs="Times New Roman"/>
                      <w:sz w:val="16"/>
                    </w:rPr>
                    <w:t>:</w:t>
                  </w:r>
                </w:p>
              </w:tc>
              <w:tc>
                <w:tcPr>
                  <w:tcW w:w="2890" w:type="dxa"/>
                  <w:gridSpan w:val="2"/>
                </w:tcPr>
                <w:p w14:paraId="4FD9196F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1. Minister ds. rozwoju</w:t>
                  </w:r>
                </w:p>
                <w:p w14:paraId="56B1AA0A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regionalnego</w:t>
                  </w:r>
                </w:p>
                <w:p w14:paraId="78D51EFE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2. Marszałek Województwa</w:t>
                  </w:r>
                </w:p>
                <w:p w14:paraId="2312DC8D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Lubelskiego</w:t>
                  </w:r>
                </w:p>
              </w:tc>
              <w:tc>
                <w:tcPr>
                  <w:tcW w:w="1300" w:type="dxa"/>
                  <w:gridSpan w:val="2"/>
                  <w:vAlign w:val="center"/>
                </w:tcPr>
                <w:p w14:paraId="25A3E4D1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BIG InfoMonitor</w:t>
                  </w:r>
                </w:p>
                <w:p w14:paraId="1B8DE65E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S.A</w:t>
                  </w:r>
                </w:p>
              </w:tc>
              <w:tc>
                <w:tcPr>
                  <w:tcW w:w="1155" w:type="dxa"/>
                  <w:vAlign w:val="center"/>
                </w:tcPr>
                <w:p w14:paraId="2DCB5FB8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Biuro Informacji</w:t>
                  </w:r>
                </w:p>
                <w:p w14:paraId="6E23D8D4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Kredytowej S.A.</w:t>
                  </w:r>
                </w:p>
              </w:tc>
              <w:tc>
                <w:tcPr>
                  <w:tcW w:w="1448" w:type="dxa"/>
                  <w:vAlign w:val="center"/>
                </w:tcPr>
                <w:p w14:paraId="704225B0" w14:textId="77777777" w:rsidR="00C50795" w:rsidRPr="00ED36FF" w:rsidRDefault="00C50795" w:rsidP="006448A4">
                  <w:pPr>
                    <w:tabs>
                      <w:tab w:val="left" w:pos="888"/>
                    </w:tabs>
                    <w:ind w:right="205"/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Związek Banków</w:t>
                  </w:r>
                </w:p>
                <w:p w14:paraId="34ACC7B3" w14:textId="77777777" w:rsidR="00C50795" w:rsidRPr="00ED36FF" w:rsidRDefault="00C50795" w:rsidP="006448A4">
                  <w:pPr>
                    <w:tabs>
                      <w:tab w:val="left" w:pos="888"/>
                    </w:tabs>
                    <w:ind w:right="205"/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Polskich</w:t>
                  </w:r>
                </w:p>
              </w:tc>
            </w:tr>
            <w:tr w:rsidR="00C50795" w:rsidRPr="00ED36FF" w14:paraId="37370C9C" w14:textId="77777777" w:rsidTr="00847664">
              <w:trPr>
                <w:trHeight w:val="597"/>
              </w:trPr>
              <w:tc>
                <w:tcPr>
                  <w:tcW w:w="3464" w:type="dxa"/>
                  <w:gridSpan w:val="2"/>
                </w:tcPr>
                <w:p w14:paraId="3F2317C9" w14:textId="77777777" w:rsidR="00C50795" w:rsidRPr="00ED36FF" w:rsidRDefault="00C50795" w:rsidP="00C96CB9">
                  <w:pPr>
                    <w:numPr>
                      <w:ilvl w:val="0"/>
                      <w:numId w:val="6"/>
                    </w:numPr>
                    <w:ind w:left="171" w:hanging="218"/>
                    <w:contextualSpacing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Z Administratorem można się</w:t>
                  </w:r>
                </w:p>
                <w:p w14:paraId="405461A5" w14:textId="77777777" w:rsidR="00C50795" w:rsidRPr="00ED36FF" w:rsidRDefault="00C50795" w:rsidP="00C50795">
                  <w:pPr>
                    <w:ind w:left="171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skontaktować poprzez adres e-mail, lub pisemnie (adres siedziby Administratora):</w:t>
                  </w:r>
                </w:p>
              </w:tc>
              <w:tc>
                <w:tcPr>
                  <w:tcW w:w="2890" w:type="dxa"/>
                  <w:gridSpan w:val="2"/>
                </w:tcPr>
                <w:p w14:paraId="0032D8CD" w14:textId="77777777" w:rsidR="00C50795" w:rsidRPr="00ED36FF" w:rsidRDefault="005262C8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8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iod@mirr.gov.pl</w:t>
                    </w:r>
                  </w:hyperlink>
                </w:p>
                <w:p w14:paraId="39B3EC7E" w14:textId="77777777" w:rsidR="00C50795" w:rsidRPr="00ED36FF" w:rsidRDefault="005262C8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9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iod@lubelskie.pl</w:t>
                    </w:r>
                  </w:hyperlink>
                </w:p>
              </w:tc>
              <w:tc>
                <w:tcPr>
                  <w:tcW w:w="1300" w:type="dxa"/>
                  <w:gridSpan w:val="2"/>
                </w:tcPr>
                <w:p w14:paraId="46846435" w14:textId="77777777" w:rsidR="00C50795" w:rsidRPr="00ED36FF" w:rsidRDefault="005262C8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0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info@big.pl</w:t>
                    </w:r>
                  </w:hyperlink>
                </w:p>
                <w:p w14:paraId="60052396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</w:p>
              </w:tc>
              <w:tc>
                <w:tcPr>
                  <w:tcW w:w="1155" w:type="dxa"/>
                </w:tcPr>
                <w:p w14:paraId="403325A2" w14:textId="77777777" w:rsidR="00C50795" w:rsidRPr="00ED36FF" w:rsidRDefault="005262C8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1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info@bik.pl</w:t>
                    </w:r>
                  </w:hyperlink>
                </w:p>
                <w:p w14:paraId="05378029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</w:p>
              </w:tc>
              <w:tc>
                <w:tcPr>
                  <w:tcW w:w="1448" w:type="dxa"/>
                </w:tcPr>
                <w:p w14:paraId="3D3C633C" w14:textId="77777777" w:rsidR="00C50795" w:rsidRPr="00ED36FF" w:rsidRDefault="005262C8" w:rsidP="006448A4">
                  <w:pPr>
                    <w:ind w:right="64"/>
                    <w:jc w:val="center"/>
                    <w:rPr>
                      <w:rFonts w:cs="Times New Roman"/>
                      <w:sz w:val="16"/>
                    </w:rPr>
                  </w:pPr>
                  <w:hyperlink r:id="rId12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kontakt@zbp.pl</w:t>
                    </w:r>
                  </w:hyperlink>
                </w:p>
                <w:p w14:paraId="50B7D36E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</w:p>
              </w:tc>
            </w:tr>
            <w:tr w:rsidR="00C50795" w:rsidRPr="00ED36FF" w14:paraId="7FB53A18" w14:textId="77777777" w:rsidTr="00847664">
              <w:trPr>
                <w:trHeight w:val="818"/>
              </w:trPr>
              <w:tc>
                <w:tcPr>
                  <w:tcW w:w="3464" w:type="dxa"/>
                  <w:gridSpan w:val="2"/>
                </w:tcPr>
                <w:p w14:paraId="55EB9ADB" w14:textId="77777777" w:rsidR="00C50795" w:rsidRPr="00ED36FF" w:rsidRDefault="00C50795" w:rsidP="00C96CB9">
                  <w:pPr>
                    <w:numPr>
                      <w:ilvl w:val="0"/>
                      <w:numId w:val="6"/>
                    </w:numPr>
                    <w:ind w:left="171" w:hanging="218"/>
                    <w:contextualSpacing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Wyznaczeni zostali inspektorzy ochrony</w:t>
                  </w:r>
                </w:p>
                <w:p w14:paraId="4AA0A9C3" w14:textId="77777777" w:rsidR="00C50795" w:rsidRPr="00ED36FF" w:rsidRDefault="00C50795" w:rsidP="00C50795">
                  <w:pPr>
                    <w:ind w:left="313" w:hanging="142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danych, z którym można się skontaktować</w:t>
                  </w:r>
                </w:p>
                <w:p w14:paraId="109D6E64" w14:textId="77777777" w:rsidR="00C50795" w:rsidRPr="00ED36FF" w:rsidRDefault="00C50795" w:rsidP="00C50795">
                  <w:pPr>
                    <w:ind w:left="313" w:hanging="142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poprzez adres poczty elektronicznej lub</w:t>
                  </w:r>
                </w:p>
                <w:p w14:paraId="02A0AFEC" w14:textId="77777777" w:rsidR="00C50795" w:rsidRPr="00ED36FF" w:rsidRDefault="00C50795" w:rsidP="00C50795">
                  <w:pPr>
                    <w:ind w:left="313" w:hanging="142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pisemnie (adres siedziby Administratora)</w:t>
                  </w:r>
                </w:p>
              </w:tc>
              <w:tc>
                <w:tcPr>
                  <w:tcW w:w="2890" w:type="dxa"/>
                  <w:gridSpan w:val="2"/>
                </w:tcPr>
                <w:p w14:paraId="6989B00C" w14:textId="77777777" w:rsidR="00C50795" w:rsidRPr="00ED36FF" w:rsidRDefault="005262C8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3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iod@mirr.gov.pl</w:t>
                    </w:r>
                  </w:hyperlink>
                </w:p>
                <w:p w14:paraId="6233A8DB" w14:textId="77777777" w:rsidR="00C50795" w:rsidRPr="00ED36FF" w:rsidRDefault="005262C8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4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iod@lubelskie.pl</w:t>
                    </w:r>
                  </w:hyperlink>
                </w:p>
                <w:p w14:paraId="72E1CAFF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</w:p>
              </w:tc>
              <w:tc>
                <w:tcPr>
                  <w:tcW w:w="1300" w:type="dxa"/>
                  <w:gridSpan w:val="2"/>
                </w:tcPr>
                <w:p w14:paraId="5B3598FD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iod@big.pl</w:t>
                  </w:r>
                </w:p>
              </w:tc>
              <w:tc>
                <w:tcPr>
                  <w:tcW w:w="1155" w:type="dxa"/>
                </w:tcPr>
                <w:p w14:paraId="323B0198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iod@bik.pl</w:t>
                  </w:r>
                </w:p>
              </w:tc>
              <w:tc>
                <w:tcPr>
                  <w:tcW w:w="1448" w:type="dxa"/>
                </w:tcPr>
                <w:p w14:paraId="1CB8FC56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iod@zbp.pl</w:t>
                  </w:r>
                </w:p>
              </w:tc>
            </w:tr>
            <w:tr w:rsidR="00C50795" w:rsidRPr="00ED36FF" w14:paraId="3AC7B561" w14:textId="77777777" w:rsidTr="00847664">
              <w:trPr>
                <w:trHeight w:val="424"/>
              </w:trPr>
              <w:tc>
                <w:tcPr>
                  <w:tcW w:w="10260" w:type="dxa"/>
                  <w:gridSpan w:val="8"/>
                </w:tcPr>
                <w:p w14:paraId="6682962A" w14:textId="77777777" w:rsidR="00C50795" w:rsidRPr="00ED36FF" w:rsidRDefault="00C50795" w:rsidP="006448A4">
                  <w:pPr>
                    <w:numPr>
                      <w:ilvl w:val="0"/>
                      <w:numId w:val="6"/>
                    </w:numPr>
                    <w:tabs>
                      <w:tab w:val="left" w:pos="9839"/>
                    </w:tabs>
                    <w:ind w:left="171" w:right="205" w:hanging="218"/>
                    <w:contextualSpacing/>
                    <w:jc w:val="both"/>
                    <w:rPr>
                      <w:rFonts w:cs="Times New Roman"/>
                      <w:sz w:val="18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 xml:space="preserve">Z inspektorem ochrony danych można się kontaktować we wszystkich sprawach dotyczących przetwarzania danych osobowych oraz korzystania </w:t>
                  </w:r>
                  <w:r w:rsidR="006448A4">
                    <w:rPr>
                      <w:rFonts w:cs="Times New Roman"/>
                      <w:sz w:val="16"/>
                    </w:rPr>
                    <w:br/>
                  </w:r>
                  <w:r w:rsidRPr="00ED36FF">
                    <w:rPr>
                      <w:rFonts w:cs="Times New Roman"/>
                      <w:sz w:val="16"/>
                    </w:rPr>
                    <w:t>z praw związanych z przetwarzaniem danych.</w:t>
                  </w:r>
                </w:p>
              </w:tc>
            </w:tr>
            <w:tr w:rsidR="00C50795" w:rsidRPr="00ED36FF" w14:paraId="2F99D3D7" w14:textId="77777777" w:rsidTr="00847664">
              <w:trPr>
                <w:trHeight w:val="1636"/>
              </w:trPr>
              <w:tc>
                <w:tcPr>
                  <w:tcW w:w="1441" w:type="dxa"/>
                </w:tcPr>
                <w:p w14:paraId="1A862833" w14:textId="77777777" w:rsidR="00C50795" w:rsidRPr="00ED36FF" w:rsidRDefault="00C50795" w:rsidP="00C96CB9">
                  <w:pPr>
                    <w:numPr>
                      <w:ilvl w:val="0"/>
                      <w:numId w:val="6"/>
                    </w:numPr>
                    <w:ind w:left="171" w:hanging="218"/>
                    <w:contextualSpacing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lastRenderedPageBreak/>
                    <w:t>Pani/Pana dane będą przetwarzane przez:</w:t>
                  </w:r>
                </w:p>
              </w:tc>
              <w:tc>
                <w:tcPr>
                  <w:tcW w:w="2948" w:type="dxa"/>
                  <w:gridSpan w:val="2"/>
                </w:tcPr>
                <w:p w14:paraId="27C0FDD4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Wierzyciela, w celu pozyskania</w:t>
                  </w:r>
                </w:p>
                <w:p w14:paraId="31D66491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informacji gospodarczych, danych</w:t>
                  </w:r>
                </w:p>
                <w:p w14:paraId="08DCCB26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gospodarczych lub weryfikacji</w:t>
                  </w:r>
                </w:p>
                <w:p w14:paraId="196A1453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wiarygodności płatniczej na</w:t>
                  </w:r>
                </w:p>
                <w:p w14:paraId="159A6B61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podstawie udzielonego przez</w:t>
                  </w:r>
                </w:p>
                <w:p w14:paraId="601616B1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Panią/Pana upoważnienia.</w:t>
                  </w:r>
                </w:p>
              </w:tc>
              <w:tc>
                <w:tcPr>
                  <w:tcW w:w="2948" w:type="dxa"/>
                  <w:gridSpan w:val="2"/>
                </w:tcPr>
                <w:p w14:paraId="4A7175D1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BIG InfoMonitor, w celu</w:t>
                  </w:r>
                </w:p>
                <w:p w14:paraId="7DC1B3E1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udostępnienia informacji</w:t>
                  </w:r>
                </w:p>
                <w:p w14:paraId="0B1EC098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gospodarczych oraz prowadzenia</w:t>
                  </w:r>
                </w:p>
                <w:p w14:paraId="35CF3274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Rejestru Zapytań, co stanowi</w:t>
                  </w:r>
                </w:p>
                <w:p w14:paraId="68CF5E8F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uzasadniony interes Administratora</w:t>
                  </w:r>
                </w:p>
                <w:p w14:paraId="766B8CA8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danych, będący podstawą</w:t>
                  </w:r>
                </w:p>
                <w:p w14:paraId="16FFFAC6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przetwarzania Pani/Pana danych</w:t>
                  </w:r>
                </w:p>
                <w:p w14:paraId="75444D93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osobowych</w:t>
                  </w:r>
                </w:p>
              </w:tc>
              <w:tc>
                <w:tcPr>
                  <w:tcW w:w="2921" w:type="dxa"/>
                  <w:gridSpan w:val="3"/>
                </w:tcPr>
                <w:p w14:paraId="586103D3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BIK i ZBP w celu, udostępnienia</w:t>
                  </w:r>
                </w:p>
                <w:p w14:paraId="1CDCA692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danych gospodarczych, co stanowi</w:t>
                  </w:r>
                </w:p>
                <w:p w14:paraId="57EEFE9D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uzasadniony interes Administratora</w:t>
                  </w:r>
                </w:p>
                <w:p w14:paraId="06AAA322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danych, będący podstawa</w:t>
                  </w:r>
                </w:p>
                <w:p w14:paraId="5B40F783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przetwarzania Pani/Pana danych</w:t>
                  </w:r>
                </w:p>
                <w:p w14:paraId="66644437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osobowych.</w:t>
                  </w:r>
                </w:p>
              </w:tc>
            </w:tr>
            <w:tr w:rsidR="00C50795" w:rsidRPr="00ED36FF" w14:paraId="7538E047" w14:textId="77777777" w:rsidTr="00847664">
              <w:trPr>
                <w:trHeight w:val="2454"/>
              </w:trPr>
              <w:tc>
                <w:tcPr>
                  <w:tcW w:w="10260" w:type="dxa"/>
                  <w:gridSpan w:val="8"/>
                </w:tcPr>
                <w:p w14:paraId="3B609B20" w14:textId="77777777" w:rsidR="00C50795" w:rsidRPr="00ED36FF" w:rsidRDefault="00C50795" w:rsidP="006448A4">
                  <w:pPr>
                    <w:ind w:left="171" w:right="205" w:hanging="171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6. Wierzyciel, BIG InfoMonitor, BIK oraz ZBP przetwarzają Pani/Pana dane osobowe w zakresie: nazwa, adres, nr NIP, nr REGON</w:t>
                  </w:r>
                </w:p>
                <w:p w14:paraId="042BE110" w14:textId="77777777" w:rsidR="00C50795" w:rsidRPr="00ED36FF" w:rsidRDefault="00C50795" w:rsidP="006448A4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7. Przysługuje Pani/Panu prawo dostępu do Pani/Pana danych oraz prawo żądania ich sprost</w:t>
                  </w:r>
                  <w:r w:rsidR="006448A4">
                    <w:rPr>
                      <w:rFonts w:cs="Times New Roman"/>
                      <w:sz w:val="16"/>
                    </w:rPr>
                    <w:t xml:space="preserve">owania, usunięcia, ograniczenia </w:t>
                  </w:r>
                  <w:r w:rsidRPr="00ED36FF">
                    <w:rPr>
                      <w:rFonts w:cs="Times New Roman"/>
                      <w:sz w:val="16"/>
                    </w:rPr>
                    <w:t>przetwarzania. W zakresie, w jakim podstawą przetwarzania Pani/Pana danych osobowych jest przesłank</w:t>
                  </w:r>
                  <w:r w:rsidR="006448A4">
                    <w:rPr>
                      <w:rFonts w:cs="Times New Roman"/>
                      <w:sz w:val="16"/>
                    </w:rPr>
                    <w:t xml:space="preserve">a prawnie uzasadnionego </w:t>
                  </w:r>
                  <w:r w:rsidRPr="00ED36FF">
                    <w:rPr>
                      <w:rFonts w:cs="Times New Roman"/>
                      <w:sz w:val="16"/>
                    </w:rPr>
                    <w:t>interesu Administratora, przysługuje Pani/Panu prawo wniesienia sprzeciwu wobec przetwarzania Pani/Pana danych osobowych.</w:t>
                  </w:r>
                </w:p>
                <w:p w14:paraId="2265CC66" w14:textId="77777777" w:rsidR="00C50795" w:rsidRPr="00ED36FF" w:rsidRDefault="00C50795" w:rsidP="006448A4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8. W zakresie, w jakim podstawą przetwarzania Pani/Pana danych osobowych jest zgoda, ma Pani/Pan prawo wycofan</w:t>
                  </w:r>
                  <w:r w:rsidR="006448A4">
                    <w:rPr>
                      <w:rFonts w:cs="Times New Roman"/>
                      <w:sz w:val="16"/>
                    </w:rPr>
                    <w:t xml:space="preserve">ia zgody. Wycofanie </w:t>
                  </w:r>
                  <w:r w:rsidRPr="00ED36FF">
                    <w:rPr>
                      <w:rFonts w:cs="Times New Roman"/>
                      <w:sz w:val="16"/>
                    </w:rPr>
                    <w:t xml:space="preserve">zgody </w:t>
                  </w:r>
                  <w:r w:rsidR="006448A4">
                    <w:rPr>
                      <w:rFonts w:cs="Times New Roman"/>
                      <w:sz w:val="16"/>
                    </w:rPr>
                    <w:br/>
                  </w:r>
                  <w:r w:rsidRPr="00ED36FF">
                    <w:rPr>
                      <w:rFonts w:cs="Times New Roman"/>
                      <w:sz w:val="16"/>
                    </w:rPr>
                    <w:t>nie ma wpływu na zgodność z prawem przetwarzania, którego dokonano na podstawie zgody przed jej wycofaniem.</w:t>
                  </w:r>
                </w:p>
                <w:p w14:paraId="365F37A0" w14:textId="77777777" w:rsidR="00C50795" w:rsidRPr="00ED36FF" w:rsidRDefault="00C50795" w:rsidP="006448A4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9. W zakresie, w jakim Pani/Pana dane są przetwarzane na podstawie zgody przysługuje Pani/Panu także prawo do przenoszenia</w:t>
                  </w:r>
                  <w:r w:rsidR="006448A4">
                    <w:rPr>
                      <w:rFonts w:cs="Times New Roman"/>
                      <w:sz w:val="16"/>
                    </w:rPr>
                    <w:t xml:space="preserve"> danych </w:t>
                  </w:r>
                  <w:r w:rsidRPr="00ED36FF">
                    <w:rPr>
                      <w:rFonts w:cs="Times New Roman"/>
                      <w:sz w:val="16"/>
                    </w:rPr>
                    <w:t xml:space="preserve">osobowych, </w:t>
                  </w:r>
                  <w:r w:rsidR="008E395A">
                    <w:rPr>
                      <w:rFonts w:cs="Times New Roman"/>
                      <w:sz w:val="16"/>
                    </w:rPr>
                    <w:br/>
                  </w:r>
                  <w:r w:rsidRPr="00ED36FF">
                    <w:rPr>
                      <w:rFonts w:cs="Times New Roman"/>
                      <w:sz w:val="16"/>
                    </w:rPr>
                    <w:t>tj. do otrzymania od Administratora Pani/Pana danych osobowych, w ustruktu</w:t>
                  </w:r>
                  <w:r w:rsidR="006448A4">
                    <w:rPr>
                      <w:rFonts w:cs="Times New Roman"/>
                      <w:sz w:val="16"/>
                    </w:rPr>
                    <w:t xml:space="preserve">ryzowanym, powszechnie używanym </w:t>
                  </w:r>
                  <w:r w:rsidRPr="00ED36FF">
                    <w:rPr>
                      <w:rFonts w:cs="Times New Roman"/>
                      <w:sz w:val="16"/>
                    </w:rPr>
                    <w:t>formacie nadającym się do odczytu maszynowego. Może Pani/Pan przesłać te dane innemu administ</w:t>
                  </w:r>
                  <w:r w:rsidR="006448A4">
                    <w:rPr>
                      <w:rFonts w:cs="Times New Roman"/>
                      <w:sz w:val="16"/>
                    </w:rPr>
                    <w:t xml:space="preserve">ratorowi danych. Uprawnienie do </w:t>
                  </w:r>
                  <w:r w:rsidRPr="00ED36FF">
                    <w:rPr>
                      <w:rFonts w:cs="Times New Roman"/>
                      <w:sz w:val="16"/>
                    </w:rPr>
                    <w:t>przenoszenia danych nie dotyczy danych, które stanowią tajemnicę przedsiębiorstwa Wierzyciela.</w:t>
                  </w:r>
                </w:p>
                <w:p w14:paraId="7DE5D568" w14:textId="77777777" w:rsidR="00C50795" w:rsidRPr="00ED36FF" w:rsidRDefault="00C50795" w:rsidP="006448A4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10. Przysługuje Pani/Panu również prawo wniesienia skargi do organu nadzorczego zajmującego się ochroną danych osobowych</w:t>
                  </w:r>
                </w:p>
              </w:tc>
            </w:tr>
          </w:tbl>
          <w:p w14:paraId="2200FA68" w14:textId="77777777" w:rsidR="00C50795" w:rsidRPr="00ED36FF" w:rsidRDefault="00C50795" w:rsidP="00CA487F">
            <w:pPr>
              <w:jc w:val="both"/>
              <w:rPr>
                <w:rFonts w:cs="Times New Roman"/>
                <w:sz w:val="16"/>
              </w:rPr>
            </w:pPr>
          </w:p>
        </w:tc>
        <w:tc>
          <w:tcPr>
            <w:tcW w:w="9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932FF1" w14:textId="77777777" w:rsidR="00C50795" w:rsidRPr="00ED36FF" w:rsidRDefault="00C50795" w:rsidP="00C50795">
            <w:pPr>
              <w:ind w:left="171" w:hanging="171"/>
              <w:jc w:val="both"/>
              <w:rPr>
                <w:rFonts w:cs="Times New Roman"/>
                <w:b/>
                <w:sz w:val="20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A2E0F5" w14:textId="77777777" w:rsidR="00C50795" w:rsidRPr="00ED36FF" w:rsidRDefault="00C50795" w:rsidP="00C50795">
            <w:pPr>
              <w:ind w:left="171" w:hanging="171"/>
              <w:jc w:val="both"/>
              <w:rPr>
                <w:rFonts w:cs="Times New Roman"/>
                <w:b/>
                <w:sz w:val="20"/>
              </w:rPr>
            </w:pPr>
          </w:p>
        </w:tc>
      </w:tr>
    </w:tbl>
    <w:p w14:paraId="6604CBDA" w14:textId="77777777" w:rsidR="00D74225" w:rsidRDefault="00D74225" w:rsidP="009E4455">
      <w:pPr>
        <w:shd w:val="clear" w:color="auto" w:fill="FFFFFF" w:themeFill="background1"/>
        <w:tabs>
          <w:tab w:val="right" w:pos="9752"/>
        </w:tabs>
        <w:spacing w:after="0"/>
        <w:jc w:val="both"/>
        <w:rPr>
          <w:rFonts w:cs="Times New Roman"/>
          <w:b/>
        </w:rPr>
      </w:pPr>
    </w:p>
    <w:p w14:paraId="610D4F6C" w14:textId="77777777" w:rsidR="002333F5" w:rsidRDefault="00454205" w:rsidP="009E4455">
      <w:pPr>
        <w:shd w:val="clear" w:color="auto" w:fill="FFFFFF" w:themeFill="background1"/>
        <w:tabs>
          <w:tab w:val="right" w:pos="9752"/>
        </w:tabs>
        <w:spacing w:after="0"/>
        <w:jc w:val="both"/>
        <w:rPr>
          <w:rFonts w:cs="Times New Roman"/>
          <w:b/>
        </w:rPr>
      </w:pPr>
      <w:r w:rsidRPr="00454205">
        <w:rPr>
          <w:rFonts w:cs="Times New Roman"/>
          <w:b/>
        </w:rPr>
        <w:t>VI</w:t>
      </w:r>
      <w:r w:rsidR="009B0F18">
        <w:rPr>
          <w:rFonts w:cs="Times New Roman"/>
          <w:b/>
        </w:rPr>
        <w:t>I</w:t>
      </w:r>
      <w:r w:rsidRPr="00454205">
        <w:rPr>
          <w:rFonts w:cs="Times New Roman"/>
          <w:b/>
        </w:rPr>
        <w:t xml:space="preserve">. </w:t>
      </w:r>
      <w:r w:rsidR="002333F5" w:rsidRPr="00454205">
        <w:rPr>
          <w:rFonts w:cs="Times New Roman"/>
          <w:b/>
        </w:rPr>
        <w:t>Lista kontrolna załączników do wniosku w zależności od rodz</w:t>
      </w:r>
      <w:r w:rsidR="009E4455">
        <w:rPr>
          <w:rFonts w:cs="Times New Roman"/>
          <w:b/>
        </w:rPr>
        <w:t xml:space="preserve">aju, formy i okresu prowadzonej </w:t>
      </w:r>
      <w:r w:rsidR="002333F5" w:rsidRPr="00454205">
        <w:rPr>
          <w:rFonts w:cs="Times New Roman"/>
          <w:b/>
        </w:rPr>
        <w:t>działalności</w:t>
      </w:r>
    </w:p>
    <w:p w14:paraId="56ACCB48" w14:textId="77777777" w:rsidR="00CA487F" w:rsidRPr="00454205" w:rsidRDefault="00CA487F" w:rsidP="009E4455">
      <w:pPr>
        <w:shd w:val="clear" w:color="auto" w:fill="FFFFFF" w:themeFill="background1"/>
        <w:tabs>
          <w:tab w:val="right" w:pos="9752"/>
        </w:tabs>
        <w:spacing w:after="0"/>
        <w:jc w:val="both"/>
        <w:rPr>
          <w:rFonts w:cs="Times New Roman"/>
          <w:b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462"/>
        <w:gridCol w:w="6159"/>
        <w:gridCol w:w="3155"/>
      </w:tblGrid>
      <w:tr w:rsidR="00847664" w:rsidRPr="00ED36FF" w14:paraId="7870471D" w14:textId="77777777" w:rsidTr="00847664">
        <w:tc>
          <w:tcPr>
            <w:tcW w:w="462" w:type="dxa"/>
          </w:tcPr>
          <w:p w14:paraId="3DFF7C52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Lp.</w:t>
            </w:r>
          </w:p>
        </w:tc>
        <w:tc>
          <w:tcPr>
            <w:tcW w:w="6159" w:type="dxa"/>
          </w:tcPr>
          <w:p w14:paraId="0D51369A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6"/>
              </w:rPr>
              <w:t>Rodzaj dokumentu</w:t>
            </w:r>
          </w:p>
        </w:tc>
        <w:tc>
          <w:tcPr>
            <w:tcW w:w="3155" w:type="dxa"/>
          </w:tcPr>
          <w:p w14:paraId="7FA85921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6"/>
              </w:rPr>
              <w:t>uwagi</w:t>
            </w:r>
          </w:p>
        </w:tc>
      </w:tr>
      <w:tr w:rsidR="00847664" w:rsidRPr="00ED36FF" w14:paraId="258157C8" w14:textId="77777777" w:rsidTr="00847664">
        <w:tc>
          <w:tcPr>
            <w:tcW w:w="462" w:type="dxa"/>
          </w:tcPr>
          <w:p w14:paraId="066514C1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1</w:t>
            </w:r>
          </w:p>
        </w:tc>
        <w:tc>
          <w:tcPr>
            <w:tcW w:w="6159" w:type="dxa"/>
          </w:tcPr>
          <w:p w14:paraId="6ED9F545" w14:textId="77777777" w:rsidR="00847664" w:rsidRPr="00ED36FF" w:rsidRDefault="00E44ECC" w:rsidP="0065199B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 xml:space="preserve">Karta Informacyjna </w:t>
            </w:r>
            <w:r w:rsidRPr="00ED36FF">
              <w:rPr>
                <w:rFonts w:cs="Times New Roman"/>
                <w:sz w:val="18"/>
              </w:rPr>
              <w:t>(wg wzoru FPCP)</w:t>
            </w:r>
          </w:p>
        </w:tc>
        <w:tc>
          <w:tcPr>
            <w:tcW w:w="3155" w:type="dxa"/>
          </w:tcPr>
          <w:p w14:paraId="3AA34B02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664" w:rsidRPr="00ED36FF" w14:paraId="1DDDA50E" w14:textId="77777777" w:rsidTr="00847664">
        <w:tc>
          <w:tcPr>
            <w:tcW w:w="462" w:type="dxa"/>
          </w:tcPr>
          <w:p w14:paraId="6E115524" w14:textId="77777777" w:rsidR="00847664" w:rsidRPr="00ED36FF" w:rsidRDefault="00847664" w:rsidP="00847664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 xml:space="preserve">  2</w:t>
            </w:r>
          </w:p>
        </w:tc>
        <w:tc>
          <w:tcPr>
            <w:tcW w:w="6159" w:type="dxa"/>
          </w:tcPr>
          <w:p w14:paraId="29FC3CD7" w14:textId="77777777" w:rsidR="00847664" w:rsidRPr="00ED36FF" w:rsidRDefault="00847664" w:rsidP="00182E8B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Sprawozdania finansowe bieżące oraz roczne za ostatnie dwa lata działalności</w:t>
            </w:r>
          </w:p>
        </w:tc>
        <w:tc>
          <w:tcPr>
            <w:tcW w:w="3155" w:type="dxa"/>
          </w:tcPr>
          <w:p w14:paraId="4CB6DA33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664" w:rsidRPr="00ED36FF" w14:paraId="562814B8" w14:textId="77777777" w:rsidTr="00847664">
        <w:tc>
          <w:tcPr>
            <w:tcW w:w="462" w:type="dxa"/>
          </w:tcPr>
          <w:p w14:paraId="5B11CB59" w14:textId="77777777" w:rsidR="00847664" w:rsidRPr="00ED36FF" w:rsidRDefault="001E5C33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</w:t>
            </w:r>
          </w:p>
        </w:tc>
        <w:tc>
          <w:tcPr>
            <w:tcW w:w="6159" w:type="dxa"/>
          </w:tcPr>
          <w:p w14:paraId="54B2F730" w14:textId="77777777" w:rsidR="00847664" w:rsidRPr="00ED36FF" w:rsidRDefault="00847664" w:rsidP="00DE549D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Zestawienie z książki przychodów i rozchodów lub ewidencja przychodów </w:t>
            </w:r>
            <w:r w:rsidR="00DE549D">
              <w:rPr>
                <w:rFonts w:cs="Times New Roman"/>
                <w:sz w:val="18"/>
              </w:rPr>
              <w:br/>
            </w:r>
            <w:r w:rsidRPr="00ED36FF">
              <w:rPr>
                <w:rFonts w:cs="Times New Roman"/>
                <w:sz w:val="18"/>
              </w:rPr>
              <w:t xml:space="preserve">za ostatni zamknięty miesiąc poprzedzający dzień złożenia wniosku </w:t>
            </w:r>
            <w:r w:rsidR="00037C73">
              <w:rPr>
                <w:rFonts w:cs="Times New Roman"/>
                <w:sz w:val="18"/>
              </w:rPr>
              <w:br/>
            </w:r>
            <w:r w:rsidRPr="00ED36FF">
              <w:rPr>
                <w:rFonts w:cs="Times New Roman"/>
                <w:sz w:val="18"/>
              </w:rPr>
              <w:t>oraz za ostatnie dwa lata działalności</w:t>
            </w:r>
          </w:p>
        </w:tc>
        <w:tc>
          <w:tcPr>
            <w:tcW w:w="3155" w:type="dxa"/>
          </w:tcPr>
          <w:p w14:paraId="70C1CED1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A702D" w:rsidRPr="00ED36FF" w14:paraId="17287412" w14:textId="77777777" w:rsidTr="00847664">
        <w:tc>
          <w:tcPr>
            <w:tcW w:w="462" w:type="dxa"/>
          </w:tcPr>
          <w:p w14:paraId="5AAFCD27" w14:textId="77777777" w:rsidR="008A702D" w:rsidRDefault="001E5C33" w:rsidP="002333F5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4</w:t>
            </w:r>
          </w:p>
        </w:tc>
        <w:tc>
          <w:tcPr>
            <w:tcW w:w="6159" w:type="dxa"/>
          </w:tcPr>
          <w:p w14:paraId="255E4A1B" w14:textId="77777777" w:rsidR="008A702D" w:rsidRPr="00ED36FF" w:rsidRDefault="008A702D" w:rsidP="00DE549D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Zeznanie podatkowe (PIT/CIT) za ostatnie 2 lata podatkowe</w:t>
            </w:r>
          </w:p>
        </w:tc>
        <w:tc>
          <w:tcPr>
            <w:tcW w:w="3155" w:type="dxa"/>
          </w:tcPr>
          <w:p w14:paraId="2D4DA7BB" w14:textId="77777777" w:rsidR="008A702D" w:rsidRPr="00ED36FF" w:rsidRDefault="008A702D" w:rsidP="002333F5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847664" w:rsidRPr="00ED36FF" w14:paraId="4BA45B8A" w14:textId="77777777" w:rsidTr="00847664">
        <w:tc>
          <w:tcPr>
            <w:tcW w:w="462" w:type="dxa"/>
          </w:tcPr>
          <w:p w14:paraId="05F9A6CB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5</w:t>
            </w:r>
          </w:p>
        </w:tc>
        <w:tc>
          <w:tcPr>
            <w:tcW w:w="6159" w:type="dxa"/>
          </w:tcPr>
          <w:p w14:paraId="55805B76" w14:textId="77777777" w:rsidR="00847664" w:rsidRPr="00ED36FF" w:rsidRDefault="00847664" w:rsidP="00182E8B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Ewidencja środków trwałych bieżąca i za ostatnie dwa lata działalności</w:t>
            </w:r>
          </w:p>
        </w:tc>
        <w:tc>
          <w:tcPr>
            <w:tcW w:w="3155" w:type="dxa"/>
          </w:tcPr>
          <w:p w14:paraId="3841B408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664" w:rsidRPr="00ED36FF" w14:paraId="1688DDF3" w14:textId="77777777" w:rsidTr="00847664">
        <w:tc>
          <w:tcPr>
            <w:tcW w:w="462" w:type="dxa"/>
          </w:tcPr>
          <w:p w14:paraId="7B58A5A8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6</w:t>
            </w:r>
          </w:p>
        </w:tc>
        <w:tc>
          <w:tcPr>
            <w:tcW w:w="6159" w:type="dxa"/>
          </w:tcPr>
          <w:p w14:paraId="12D806C9" w14:textId="77777777" w:rsidR="00847664" w:rsidRPr="00ED36FF" w:rsidRDefault="00847664" w:rsidP="00182E8B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Remanent</w:t>
            </w:r>
            <w:r w:rsidR="008A702D">
              <w:rPr>
                <w:rFonts w:cs="Times New Roman"/>
                <w:sz w:val="18"/>
              </w:rPr>
              <w:t xml:space="preserve"> (jeże</w:t>
            </w:r>
            <w:r>
              <w:rPr>
                <w:rFonts w:cs="Times New Roman"/>
                <w:sz w:val="18"/>
              </w:rPr>
              <w:t>li dotyczy)</w:t>
            </w:r>
          </w:p>
        </w:tc>
        <w:tc>
          <w:tcPr>
            <w:tcW w:w="3155" w:type="dxa"/>
          </w:tcPr>
          <w:p w14:paraId="0488FE1A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664" w:rsidRPr="00ED36FF" w14:paraId="35185193" w14:textId="77777777" w:rsidTr="00847664">
        <w:tc>
          <w:tcPr>
            <w:tcW w:w="462" w:type="dxa"/>
          </w:tcPr>
          <w:p w14:paraId="1BB77717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7</w:t>
            </w:r>
          </w:p>
        </w:tc>
        <w:tc>
          <w:tcPr>
            <w:tcW w:w="6159" w:type="dxa"/>
          </w:tcPr>
          <w:p w14:paraId="68606F97" w14:textId="77777777" w:rsidR="00847664" w:rsidRPr="00ED36FF" w:rsidRDefault="008A702D" w:rsidP="0067499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Tabele finansowe (wg wzoru FPCP)</w:t>
            </w:r>
          </w:p>
        </w:tc>
        <w:tc>
          <w:tcPr>
            <w:tcW w:w="3155" w:type="dxa"/>
          </w:tcPr>
          <w:p w14:paraId="56A5E393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6D8A76F9" w14:textId="77777777" w:rsidTr="00847664">
        <w:tc>
          <w:tcPr>
            <w:tcW w:w="462" w:type="dxa"/>
          </w:tcPr>
          <w:p w14:paraId="00FE3FB6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8</w:t>
            </w:r>
          </w:p>
        </w:tc>
        <w:tc>
          <w:tcPr>
            <w:tcW w:w="6159" w:type="dxa"/>
          </w:tcPr>
          <w:p w14:paraId="34DECB49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CEIDG/KRS</w:t>
            </w:r>
          </w:p>
        </w:tc>
        <w:tc>
          <w:tcPr>
            <w:tcW w:w="3155" w:type="dxa"/>
          </w:tcPr>
          <w:p w14:paraId="622982C4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4BDE8A52" w14:textId="77777777" w:rsidTr="00847664">
        <w:tc>
          <w:tcPr>
            <w:tcW w:w="462" w:type="dxa"/>
          </w:tcPr>
          <w:p w14:paraId="740327D7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9</w:t>
            </w:r>
          </w:p>
        </w:tc>
        <w:tc>
          <w:tcPr>
            <w:tcW w:w="6159" w:type="dxa"/>
          </w:tcPr>
          <w:p w14:paraId="381C46D6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Zaświadczenie z ZUS/KRUS o niezaleganiu (nie starsze niż 1 miesiąc)</w:t>
            </w:r>
          </w:p>
        </w:tc>
        <w:tc>
          <w:tcPr>
            <w:tcW w:w="3155" w:type="dxa"/>
          </w:tcPr>
          <w:p w14:paraId="2FD65097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58ECF32C" w14:textId="77777777" w:rsidTr="00847664">
        <w:tc>
          <w:tcPr>
            <w:tcW w:w="462" w:type="dxa"/>
          </w:tcPr>
          <w:p w14:paraId="336D40FC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10</w:t>
            </w:r>
          </w:p>
        </w:tc>
        <w:tc>
          <w:tcPr>
            <w:tcW w:w="6159" w:type="dxa"/>
          </w:tcPr>
          <w:p w14:paraId="0162CB2F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Zaświadczenie z Urzędu Skarbowego o niezaleganiu (nie starsze niż 1 miesiąc)</w:t>
            </w:r>
          </w:p>
        </w:tc>
        <w:tc>
          <w:tcPr>
            <w:tcW w:w="3155" w:type="dxa"/>
          </w:tcPr>
          <w:p w14:paraId="46197010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2EB3A068" w14:textId="77777777" w:rsidTr="00847664">
        <w:tc>
          <w:tcPr>
            <w:tcW w:w="462" w:type="dxa"/>
          </w:tcPr>
          <w:p w14:paraId="1539D0BA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1</w:t>
            </w:r>
            <w:r>
              <w:rPr>
                <w:rFonts w:cs="Times New Roman"/>
                <w:sz w:val="18"/>
              </w:rPr>
              <w:t>1</w:t>
            </w:r>
          </w:p>
        </w:tc>
        <w:tc>
          <w:tcPr>
            <w:tcW w:w="6159" w:type="dxa"/>
          </w:tcPr>
          <w:p w14:paraId="66093F11" w14:textId="77777777" w:rsidR="002B6AA0" w:rsidRPr="00E9666B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color w:val="000000" w:themeColor="text1"/>
                <w:sz w:val="18"/>
              </w:rPr>
            </w:pPr>
            <w:r w:rsidRPr="00E9666B">
              <w:rPr>
                <w:rFonts w:cs="Times New Roman"/>
                <w:sz w:val="18"/>
              </w:rPr>
              <w:t>Umowa spółki (jeżeli dotyczy)</w:t>
            </w:r>
          </w:p>
        </w:tc>
        <w:tc>
          <w:tcPr>
            <w:tcW w:w="3155" w:type="dxa"/>
          </w:tcPr>
          <w:p w14:paraId="0BC564AB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24BDEE30" w14:textId="77777777" w:rsidTr="00847664">
        <w:tc>
          <w:tcPr>
            <w:tcW w:w="462" w:type="dxa"/>
          </w:tcPr>
          <w:p w14:paraId="3C1D76AB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1</w:t>
            </w:r>
            <w:r>
              <w:rPr>
                <w:rFonts w:cs="Times New Roman"/>
                <w:sz w:val="18"/>
              </w:rPr>
              <w:t>2</w:t>
            </w:r>
          </w:p>
        </w:tc>
        <w:tc>
          <w:tcPr>
            <w:tcW w:w="6159" w:type="dxa"/>
          </w:tcPr>
          <w:p w14:paraId="515E6380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Dokumenty potwierdzające własność albo umowy najmu lub</w:t>
            </w:r>
            <w:r>
              <w:rPr>
                <w:rFonts w:cs="Times New Roman"/>
                <w:sz w:val="18"/>
              </w:rPr>
              <w:t xml:space="preserve"> </w:t>
            </w:r>
            <w:r w:rsidRPr="00ED36FF">
              <w:rPr>
                <w:rFonts w:cs="Times New Roman"/>
                <w:sz w:val="18"/>
              </w:rPr>
              <w:t>dzierżawy miejsc prowadzenia działalności gospodarczej</w:t>
            </w:r>
          </w:p>
        </w:tc>
        <w:tc>
          <w:tcPr>
            <w:tcW w:w="3155" w:type="dxa"/>
          </w:tcPr>
          <w:p w14:paraId="2D1BF620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0ACB170F" w14:textId="77777777" w:rsidTr="00847664">
        <w:tc>
          <w:tcPr>
            <w:tcW w:w="462" w:type="dxa"/>
          </w:tcPr>
          <w:p w14:paraId="256762A2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1</w:t>
            </w:r>
            <w:r>
              <w:rPr>
                <w:rFonts w:cs="Times New Roman"/>
                <w:sz w:val="18"/>
              </w:rPr>
              <w:t>3</w:t>
            </w:r>
          </w:p>
        </w:tc>
        <w:tc>
          <w:tcPr>
            <w:tcW w:w="6159" w:type="dxa"/>
          </w:tcPr>
          <w:p w14:paraId="0A3FA75D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Dowód osobisty lub inny dokument tożsamości Wnioskodawcy i Współmałżonka</w:t>
            </w:r>
          </w:p>
        </w:tc>
        <w:tc>
          <w:tcPr>
            <w:tcW w:w="3155" w:type="dxa"/>
          </w:tcPr>
          <w:p w14:paraId="47044B57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72C76BAE" w14:textId="77777777" w:rsidTr="00847664">
        <w:tc>
          <w:tcPr>
            <w:tcW w:w="462" w:type="dxa"/>
          </w:tcPr>
          <w:p w14:paraId="2C4054BF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14</w:t>
            </w:r>
          </w:p>
        </w:tc>
        <w:tc>
          <w:tcPr>
            <w:tcW w:w="6159" w:type="dxa"/>
          </w:tcPr>
          <w:p w14:paraId="3AFFE300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Dowód osobisty lub inny dokument tożsamości Poręczyciela i Współmałżonka</w:t>
            </w:r>
          </w:p>
        </w:tc>
        <w:tc>
          <w:tcPr>
            <w:tcW w:w="3155" w:type="dxa"/>
          </w:tcPr>
          <w:p w14:paraId="05B45903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49E200C8" w14:textId="77777777" w:rsidTr="00847664">
        <w:tc>
          <w:tcPr>
            <w:tcW w:w="462" w:type="dxa"/>
          </w:tcPr>
          <w:p w14:paraId="677AD6C3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15</w:t>
            </w:r>
          </w:p>
        </w:tc>
        <w:tc>
          <w:tcPr>
            <w:tcW w:w="6159" w:type="dxa"/>
          </w:tcPr>
          <w:p w14:paraId="6E8DEE0C" w14:textId="77777777" w:rsidR="002B6AA0" w:rsidRPr="00E9666B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Zaświadczenie o dochodach poręczyciela z ostatnich 3 miesięcy (jeżeli dotyczy)</w:t>
            </w:r>
          </w:p>
        </w:tc>
        <w:tc>
          <w:tcPr>
            <w:tcW w:w="3155" w:type="dxa"/>
          </w:tcPr>
          <w:p w14:paraId="55F24230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48AA9465" w14:textId="77777777" w:rsidTr="00847664">
        <w:tc>
          <w:tcPr>
            <w:tcW w:w="462" w:type="dxa"/>
          </w:tcPr>
          <w:p w14:paraId="7E44CE39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1</w:t>
            </w:r>
            <w:r>
              <w:rPr>
                <w:rFonts w:cs="Times New Roman"/>
                <w:sz w:val="18"/>
              </w:rPr>
              <w:t>6</w:t>
            </w:r>
          </w:p>
        </w:tc>
        <w:tc>
          <w:tcPr>
            <w:tcW w:w="6159" w:type="dxa"/>
          </w:tcPr>
          <w:p w14:paraId="30A84B2E" w14:textId="77777777" w:rsidR="002B6AA0" w:rsidRPr="00E9666B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Inne dokumenty potwierdzające dochody poręczyciela (jeżeli dotyczy)</w:t>
            </w:r>
          </w:p>
        </w:tc>
        <w:tc>
          <w:tcPr>
            <w:tcW w:w="3155" w:type="dxa"/>
          </w:tcPr>
          <w:p w14:paraId="435901E5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1AF3651E" w14:textId="77777777" w:rsidTr="00847664">
        <w:tc>
          <w:tcPr>
            <w:tcW w:w="462" w:type="dxa"/>
          </w:tcPr>
          <w:p w14:paraId="530BB73D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1</w:t>
            </w:r>
            <w:r>
              <w:rPr>
                <w:rFonts w:cs="Times New Roman"/>
                <w:sz w:val="18"/>
              </w:rPr>
              <w:t>7</w:t>
            </w:r>
          </w:p>
        </w:tc>
        <w:tc>
          <w:tcPr>
            <w:tcW w:w="6159" w:type="dxa"/>
          </w:tcPr>
          <w:p w14:paraId="0381831E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Oświadczenie na temat majątku Wnioskodawcy i Współmałżonka (jeżeli dotyczy - wg wzoru FPCP)</w:t>
            </w:r>
          </w:p>
        </w:tc>
        <w:tc>
          <w:tcPr>
            <w:tcW w:w="3155" w:type="dxa"/>
          </w:tcPr>
          <w:p w14:paraId="1A8FD537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7AB92E18" w14:textId="77777777" w:rsidTr="00847664">
        <w:tc>
          <w:tcPr>
            <w:tcW w:w="462" w:type="dxa"/>
          </w:tcPr>
          <w:p w14:paraId="067AE3FA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18</w:t>
            </w:r>
          </w:p>
        </w:tc>
        <w:tc>
          <w:tcPr>
            <w:tcW w:w="6159" w:type="dxa"/>
          </w:tcPr>
          <w:p w14:paraId="3388AA83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Oświadczenie na temat majątku Poręczyciela i Współmałżonka (jeżeli dotyczy - </w:t>
            </w:r>
            <w:r>
              <w:rPr>
                <w:rFonts w:cs="Times New Roman"/>
                <w:sz w:val="18"/>
              </w:rPr>
              <w:br/>
            </w:r>
            <w:r w:rsidRPr="00ED36FF">
              <w:rPr>
                <w:rFonts w:cs="Times New Roman"/>
                <w:sz w:val="18"/>
              </w:rPr>
              <w:t>wg wzoru FPCP)</w:t>
            </w:r>
          </w:p>
        </w:tc>
        <w:tc>
          <w:tcPr>
            <w:tcW w:w="3155" w:type="dxa"/>
          </w:tcPr>
          <w:p w14:paraId="1D024260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24F3458F" w14:textId="77777777" w:rsidTr="00847664">
        <w:tc>
          <w:tcPr>
            <w:tcW w:w="462" w:type="dxa"/>
          </w:tcPr>
          <w:p w14:paraId="2D2A4B07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19</w:t>
            </w:r>
          </w:p>
        </w:tc>
        <w:tc>
          <w:tcPr>
            <w:tcW w:w="6159" w:type="dxa"/>
          </w:tcPr>
          <w:p w14:paraId="4A8D0C35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Dokument potwierdzaj</w:t>
            </w:r>
            <w:r>
              <w:rPr>
                <w:rFonts w:cs="Times New Roman"/>
                <w:sz w:val="18"/>
              </w:rPr>
              <w:t>ący rozdzielność majątkową  (jeże</w:t>
            </w:r>
            <w:r w:rsidRPr="00ED36FF">
              <w:rPr>
                <w:rFonts w:cs="Times New Roman"/>
                <w:sz w:val="18"/>
              </w:rPr>
              <w:t>li dotyczy)</w:t>
            </w:r>
          </w:p>
        </w:tc>
        <w:tc>
          <w:tcPr>
            <w:tcW w:w="3155" w:type="dxa"/>
          </w:tcPr>
          <w:p w14:paraId="201A1DBB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1AA91AEC" w14:textId="77777777" w:rsidTr="00847664">
        <w:tc>
          <w:tcPr>
            <w:tcW w:w="462" w:type="dxa"/>
          </w:tcPr>
          <w:p w14:paraId="23C04263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20</w:t>
            </w:r>
          </w:p>
        </w:tc>
        <w:tc>
          <w:tcPr>
            <w:tcW w:w="6159" w:type="dxa"/>
          </w:tcPr>
          <w:p w14:paraId="21BF95BA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C520D1">
              <w:rPr>
                <w:rFonts w:cs="Times New Roman"/>
                <w:color w:val="000000" w:themeColor="text1"/>
                <w:sz w:val="18"/>
              </w:rPr>
              <w:t>Oświadczenie o spełnieniu kryterium M</w:t>
            </w:r>
            <w:r>
              <w:rPr>
                <w:rFonts w:cs="Times New Roman"/>
                <w:color w:val="000000" w:themeColor="text1"/>
                <w:sz w:val="18"/>
              </w:rPr>
              <w:t>ŚP (wg w</w:t>
            </w:r>
            <w:r w:rsidRPr="00C520D1">
              <w:rPr>
                <w:rFonts w:cs="Times New Roman"/>
                <w:color w:val="000000" w:themeColor="text1"/>
                <w:sz w:val="18"/>
              </w:rPr>
              <w:t>zoru FPCP)</w:t>
            </w:r>
          </w:p>
        </w:tc>
        <w:tc>
          <w:tcPr>
            <w:tcW w:w="3155" w:type="dxa"/>
          </w:tcPr>
          <w:p w14:paraId="4DDFB82B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37CED3F8" w14:textId="77777777" w:rsidTr="00847664">
        <w:tc>
          <w:tcPr>
            <w:tcW w:w="462" w:type="dxa"/>
          </w:tcPr>
          <w:p w14:paraId="647A8648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21</w:t>
            </w:r>
          </w:p>
        </w:tc>
        <w:tc>
          <w:tcPr>
            <w:tcW w:w="6159" w:type="dxa"/>
          </w:tcPr>
          <w:p w14:paraId="4B7E5AFC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Formularz informacji przedstawianych przy ubieganiu się o pomoc de minimis (jeżeli dotyczy - wg wzoru FPCP)</w:t>
            </w:r>
          </w:p>
        </w:tc>
        <w:tc>
          <w:tcPr>
            <w:tcW w:w="3155" w:type="dxa"/>
          </w:tcPr>
          <w:p w14:paraId="497565CA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2CFD4CAF" w14:textId="77777777" w:rsidTr="00847664">
        <w:tc>
          <w:tcPr>
            <w:tcW w:w="462" w:type="dxa"/>
          </w:tcPr>
          <w:p w14:paraId="14A6A5EA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lastRenderedPageBreak/>
              <w:t>2</w:t>
            </w:r>
            <w:r>
              <w:rPr>
                <w:rFonts w:cs="Times New Roman"/>
                <w:sz w:val="18"/>
              </w:rPr>
              <w:t>2</w:t>
            </w:r>
          </w:p>
        </w:tc>
        <w:tc>
          <w:tcPr>
            <w:tcW w:w="6159" w:type="dxa"/>
          </w:tcPr>
          <w:p w14:paraId="5837CD29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Oświadczenie Wnioskodawcy o otrzymanej pomocy de </w:t>
            </w:r>
            <w:r w:rsidRPr="00E9666B">
              <w:rPr>
                <w:rFonts w:cs="Times New Roman"/>
                <w:sz w:val="18"/>
              </w:rPr>
              <w:t>minimis (jeżeli dotyczy -</w:t>
            </w:r>
            <w:r w:rsidRPr="008A702D">
              <w:rPr>
                <w:rFonts w:cs="Times New Roman"/>
                <w:sz w:val="18"/>
              </w:rPr>
              <w:t xml:space="preserve"> </w:t>
            </w:r>
            <w:r w:rsidRPr="00ED36FF">
              <w:rPr>
                <w:rFonts w:cs="Times New Roman"/>
                <w:sz w:val="18"/>
              </w:rPr>
              <w:t>wg wzoru FPCP)</w:t>
            </w:r>
          </w:p>
        </w:tc>
        <w:tc>
          <w:tcPr>
            <w:tcW w:w="3155" w:type="dxa"/>
          </w:tcPr>
          <w:p w14:paraId="6FC67ED9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b/>
                <w:sz w:val="18"/>
              </w:rPr>
            </w:pPr>
          </w:p>
        </w:tc>
      </w:tr>
      <w:tr w:rsidR="002B6AA0" w:rsidRPr="00ED36FF" w14:paraId="170E025E" w14:textId="77777777" w:rsidTr="00847664">
        <w:tc>
          <w:tcPr>
            <w:tcW w:w="462" w:type="dxa"/>
          </w:tcPr>
          <w:p w14:paraId="0C73A72D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2</w:t>
            </w:r>
            <w:r>
              <w:rPr>
                <w:rFonts w:cs="Times New Roman"/>
                <w:sz w:val="18"/>
              </w:rPr>
              <w:t>3</w:t>
            </w:r>
          </w:p>
        </w:tc>
        <w:tc>
          <w:tcPr>
            <w:tcW w:w="6159" w:type="dxa"/>
          </w:tcPr>
          <w:p w14:paraId="4BE11568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Zaświadczenia o udzielonej pomocy publicznej (jeżeli dotyczy)</w:t>
            </w:r>
          </w:p>
        </w:tc>
        <w:tc>
          <w:tcPr>
            <w:tcW w:w="3155" w:type="dxa"/>
          </w:tcPr>
          <w:p w14:paraId="14FF0921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00D2F990" w14:textId="77777777" w:rsidTr="00847664">
        <w:tc>
          <w:tcPr>
            <w:tcW w:w="462" w:type="dxa"/>
          </w:tcPr>
          <w:p w14:paraId="0F7D9FA7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24</w:t>
            </w:r>
          </w:p>
        </w:tc>
        <w:tc>
          <w:tcPr>
            <w:tcW w:w="6159" w:type="dxa"/>
          </w:tcPr>
          <w:p w14:paraId="6162726D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Inne dokumenty wymagane przez Fundusz</w:t>
            </w:r>
          </w:p>
        </w:tc>
        <w:tc>
          <w:tcPr>
            <w:tcW w:w="3155" w:type="dxa"/>
          </w:tcPr>
          <w:p w14:paraId="18CCB89C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7578C6FB" w14:textId="77777777" w:rsidTr="00847664">
        <w:tc>
          <w:tcPr>
            <w:tcW w:w="462" w:type="dxa"/>
          </w:tcPr>
          <w:p w14:paraId="38BCC854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6159" w:type="dxa"/>
          </w:tcPr>
          <w:p w14:paraId="3D5E0F24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</w:p>
        </w:tc>
        <w:tc>
          <w:tcPr>
            <w:tcW w:w="3155" w:type="dxa"/>
          </w:tcPr>
          <w:p w14:paraId="5C77A81A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47C6D69A" w14:textId="77777777" w:rsidTr="00847664">
        <w:tc>
          <w:tcPr>
            <w:tcW w:w="462" w:type="dxa"/>
          </w:tcPr>
          <w:p w14:paraId="35768DB6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6159" w:type="dxa"/>
          </w:tcPr>
          <w:p w14:paraId="202742C8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</w:p>
        </w:tc>
        <w:tc>
          <w:tcPr>
            <w:tcW w:w="3155" w:type="dxa"/>
          </w:tcPr>
          <w:p w14:paraId="1D39A6F5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2B6AA0" w:rsidRPr="00ED36FF" w14:paraId="6B3C9A73" w14:textId="77777777" w:rsidTr="00847664">
        <w:tc>
          <w:tcPr>
            <w:tcW w:w="462" w:type="dxa"/>
          </w:tcPr>
          <w:p w14:paraId="3223A45E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6159" w:type="dxa"/>
          </w:tcPr>
          <w:p w14:paraId="1C657C7F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</w:p>
        </w:tc>
        <w:tc>
          <w:tcPr>
            <w:tcW w:w="3155" w:type="dxa"/>
          </w:tcPr>
          <w:p w14:paraId="7C65DF83" w14:textId="77777777" w:rsidR="002B6AA0" w:rsidRPr="00ED36FF" w:rsidRDefault="002B6AA0" w:rsidP="002B6AA0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</w:tbl>
    <w:p w14:paraId="3D4CAF6C" w14:textId="77777777" w:rsidR="00ED36FF" w:rsidRPr="00ED36FF" w:rsidRDefault="000F03B5" w:rsidP="000F03B5">
      <w:pPr>
        <w:shd w:val="clear" w:color="auto" w:fill="FFFFFF" w:themeFill="background1"/>
        <w:tabs>
          <w:tab w:val="right" w:pos="9752"/>
        </w:tabs>
        <w:spacing w:after="0"/>
        <w:jc w:val="center"/>
        <w:rPr>
          <w:rFonts w:cs="Times New Roman"/>
          <w:b/>
          <w:sz w:val="18"/>
        </w:rPr>
      </w:pPr>
      <w:r>
        <w:rPr>
          <w:rFonts w:cs="Times New Roman"/>
          <w:b/>
          <w:sz w:val="18"/>
        </w:rPr>
        <w:t xml:space="preserve"> </w:t>
      </w:r>
    </w:p>
    <w:sectPr w:rsidR="00ED36FF" w:rsidRPr="00ED36FF" w:rsidSect="00261DE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964" w:right="1077" w:bottom="964" w:left="1077" w:header="454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C21D2A" w14:textId="77777777" w:rsidR="00EB52F7" w:rsidRDefault="00EB52F7" w:rsidP="00EE0E6D">
      <w:pPr>
        <w:spacing w:after="0" w:line="240" w:lineRule="auto"/>
      </w:pPr>
      <w:r>
        <w:separator/>
      </w:r>
    </w:p>
  </w:endnote>
  <w:endnote w:type="continuationSeparator" w:id="0">
    <w:p w14:paraId="36D6A377" w14:textId="77777777" w:rsidR="00EB52F7" w:rsidRDefault="00EB52F7" w:rsidP="00EE0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0CFE0" w14:textId="77777777" w:rsidR="00EB52F7" w:rsidRDefault="00EB52F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b/>
        <w:sz w:val="16"/>
        <w:szCs w:val="28"/>
      </w:rPr>
      <w:id w:val="-469832096"/>
      <w:docPartObj>
        <w:docPartGallery w:val="Page Numbers (Bottom of Page)"/>
        <w:docPartUnique/>
      </w:docPartObj>
    </w:sdtPr>
    <w:sdtEndPr/>
    <w:sdtContent>
      <w:p w14:paraId="245A3EA8" w14:textId="77777777" w:rsidR="00EB52F7" w:rsidRPr="00294CDF" w:rsidRDefault="00EB52F7">
        <w:pPr>
          <w:pStyle w:val="Stopka"/>
          <w:jc w:val="right"/>
          <w:rPr>
            <w:rFonts w:asciiTheme="majorHAnsi" w:eastAsiaTheme="majorEastAsia" w:hAnsiTheme="majorHAnsi" w:cstheme="majorBidi"/>
            <w:b/>
            <w:sz w:val="16"/>
            <w:szCs w:val="28"/>
          </w:rPr>
        </w:pPr>
        <w:r w:rsidRPr="00294CDF">
          <w:rPr>
            <w:rFonts w:asciiTheme="majorHAnsi" w:eastAsiaTheme="majorEastAsia" w:hAnsiTheme="majorHAnsi" w:cstheme="majorBidi"/>
            <w:b/>
            <w:sz w:val="16"/>
            <w:szCs w:val="28"/>
          </w:rPr>
          <w:t xml:space="preserve">str. </w:t>
        </w:r>
        <w:r w:rsidRPr="00294CDF">
          <w:rPr>
            <w:rFonts w:eastAsiaTheme="minorEastAsia" w:cs="Times New Roman"/>
            <w:b/>
            <w:sz w:val="16"/>
          </w:rPr>
          <w:fldChar w:fldCharType="begin"/>
        </w:r>
        <w:r w:rsidRPr="00294CDF">
          <w:rPr>
            <w:b/>
            <w:sz w:val="16"/>
          </w:rPr>
          <w:instrText>PAGE    \* MERGEFORMAT</w:instrText>
        </w:r>
        <w:r w:rsidRPr="00294CDF">
          <w:rPr>
            <w:rFonts w:eastAsiaTheme="minorEastAsia" w:cs="Times New Roman"/>
            <w:b/>
            <w:sz w:val="16"/>
          </w:rPr>
          <w:fldChar w:fldCharType="separate"/>
        </w:r>
        <w:r w:rsidR="005262C8" w:rsidRPr="005262C8">
          <w:rPr>
            <w:rFonts w:asciiTheme="majorHAnsi" w:eastAsiaTheme="majorEastAsia" w:hAnsiTheme="majorHAnsi" w:cstheme="majorBidi"/>
            <w:b/>
            <w:noProof/>
            <w:sz w:val="16"/>
            <w:szCs w:val="28"/>
          </w:rPr>
          <w:t>3</w:t>
        </w:r>
        <w:r w:rsidRPr="00294CDF">
          <w:rPr>
            <w:rFonts w:asciiTheme="majorHAnsi" w:eastAsiaTheme="majorEastAsia" w:hAnsiTheme="majorHAnsi" w:cstheme="majorBidi"/>
            <w:b/>
            <w:sz w:val="16"/>
            <w:szCs w:val="28"/>
          </w:rPr>
          <w:fldChar w:fldCharType="end"/>
        </w:r>
      </w:p>
    </w:sdtContent>
  </w:sdt>
  <w:p w14:paraId="3522812F" w14:textId="77777777" w:rsidR="00EB52F7" w:rsidRDefault="00EB52F7">
    <w:pPr>
      <w:pStyle w:val="Stopka"/>
    </w:pPr>
    <w:r w:rsidRPr="007B616C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6779696" wp14:editId="24D8CC6A">
          <wp:extent cx="6192520" cy="1183864"/>
          <wp:effectExtent l="0" t="0" r="0" b="0"/>
          <wp:docPr id="12" name="Obraz 12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1183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04104" w14:textId="77777777" w:rsidR="00EB52F7" w:rsidRDefault="00EB52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6E0F3" w14:textId="77777777" w:rsidR="00EB52F7" w:rsidRDefault="00EB52F7" w:rsidP="00EE0E6D">
      <w:pPr>
        <w:spacing w:after="0" w:line="240" w:lineRule="auto"/>
      </w:pPr>
      <w:r>
        <w:separator/>
      </w:r>
    </w:p>
  </w:footnote>
  <w:footnote w:type="continuationSeparator" w:id="0">
    <w:p w14:paraId="1CC36509" w14:textId="77777777" w:rsidR="00EB52F7" w:rsidRDefault="00EB52F7" w:rsidP="00EE0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BCB6C" w14:textId="77777777" w:rsidR="00EB52F7" w:rsidRDefault="00EB52F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9EAEC" w14:textId="77777777" w:rsidR="00EB52F7" w:rsidRDefault="00EB52F7" w:rsidP="00EE0E6D">
    <w:pPr>
      <w:pStyle w:val="Nagwek"/>
      <w:tabs>
        <w:tab w:val="clear" w:pos="4536"/>
        <w:tab w:val="clear" w:pos="9072"/>
        <w:tab w:val="left" w:pos="5445"/>
      </w:tabs>
      <w:rPr>
        <w:noProof/>
        <w:lang w:eastAsia="pl-PL"/>
      </w:rPr>
    </w:pPr>
    <w:r>
      <w:tab/>
    </w:r>
  </w:p>
  <w:tbl>
    <w:tblPr>
      <w:tblStyle w:val="Tabela-Siatka"/>
      <w:tblW w:w="9845" w:type="dxa"/>
      <w:jc w:val="center"/>
      <w:tblLook w:val="04A0" w:firstRow="1" w:lastRow="0" w:firstColumn="1" w:lastColumn="0" w:noHBand="0" w:noVBand="1"/>
    </w:tblPr>
    <w:tblGrid>
      <w:gridCol w:w="3360"/>
      <w:gridCol w:w="4470"/>
      <w:gridCol w:w="2015"/>
    </w:tblGrid>
    <w:tr w:rsidR="00EB52F7" w14:paraId="50A2F323" w14:textId="77777777" w:rsidTr="002346C1">
      <w:trPr>
        <w:trHeight w:val="537"/>
        <w:jc w:val="center"/>
      </w:trPr>
      <w:tc>
        <w:tcPr>
          <w:tcW w:w="3360" w:type="dxa"/>
          <w:vMerge w:val="restart"/>
          <w:vAlign w:val="center"/>
        </w:tcPr>
        <w:p w14:paraId="77E621E5" w14:textId="77777777" w:rsidR="00EB52F7" w:rsidRDefault="00EB52F7" w:rsidP="00B64BDE">
          <w:pPr>
            <w:pStyle w:val="Nagwek"/>
            <w:tabs>
              <w:tab w:val="clear" w:pos="4536"/>
              <w:tab w:val="clear" w:pos="9072"/>
              <w:tab w:val="left" w:pos="5445"/>
            </w:tabs>
          </w:pPr>
          <w:r w:rsidRPr="00407085">
            <w:rPr>
              <w:noProof/>
              <w:lang w:eastAsia="pl-PL"/>
            </w:rPr>
            <w:drawing>
              <wp:inline distT="0" distB="0" distL="0" distR="0" wp14:anchorId="6B345452" wp14:editId="5193CC31">
                <wp:extent cx="1080770" cy="306705"/>
                <wp:effectExtent l="0" t="0" r="508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770" cy="306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407085">
            <w:t xml:space="preserve">    </w:t>
          </w:r>
          <w:r>
            <w:t xml:space="preserve">      </w:t>
          </w:r>
          <w:r w:rsidRPr="00407085">
            <w:t xml:space="preserve"> </w:t>
          </w:r>
          <w:r w:rsidRPr="00407085">
            <w:rPr>
              <w:noProof/>
              <w:lang w:eastAsia="pl-PL"/>
            </w:rPr>
            <w:drawing>
              <wp:inline distT="0" distB="0" distL="0" distR="0" wp14:anchorId="2E0D5E20" wp14:editId="51E0C1CC">
                <wp:extent cx="526039" cy="419735"/>
                <wp:effectExtent l="0" t="0" r="7620" b="0"/>
                <wp:docPr id="11" name="Obraz 11" descr="D:\Wymiana Stażyści\LOGA\FUNDACJA logo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Wymiana Stażyści\LOGA\FUNDACJA logo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6039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07085">
            <w:t xml:space="preserve"> </w:t>
          </w:r>
        </w:p>
      </w:tc>
      <w:tc>
        <w:tcPr>
          <w:tcW w:w="4470" w:type="dxa"/>
          <w:vMerge w:val="restart"/>
          <w:vAlign w:val="center"/>
        </w:tcPr>
        <w:p w14:paraId="52AF36F1" w14:textId="77777777" w:rsidR="00EB52F7" w:rsidRPr="002346C1" w:rsidRDefault="00EB52F7" w:rsidP="00407085">
          <w:pPr>
            <w:pStyle w:val="Nagwek"/>
            <w:tabs>
              <w:tab w:val="clear" w:pos="4536"/>
              <w:tab w:val="clear" w:pos="9072"/>
              <w:tab w:val="left" w:pos="5445"/>
            </w:tabs>
            <w:jc w:val="center"/>
            <w:rPr>
              <w:rFonts w:cs="Times New Roman"/>
              <w:b/>
            </w:rPr>
          </w:pPr>
          <w:r w:rsidRPr="002346C1">
            <w:rPr>
              <w:rFonts w:cs="Times New Roman"/>
              <w:b/>
            </w:rPr>
            <w:t>Puławski Fundusz Pożyczkowy</w:t>
          </w:r>
        </w:p>
      </w:tc>
      <w:tc>
        <w:tcPr>
          <w:tcW w:w="2015" w:type="dxa"/>
          <w:vAlign w:val="center"/>
        </w:tcPr>
        <w:p w14:paraId="26DB92FE" w14:textId="206181D5" w:rsidR="00EB52F7" w:rsidRPr="002346C1" w:rsidRDefault="00EB52F7" w:rsidP="00352E35">
          <w:pPr>
            <w:pStyle w:val="Nagwek"/>
            <w:tabs>
              <w:tab w:val="clear" w:pos="4536"/>
              <w:tab w:val="clear" w:pos="9072"/>
              <w:tab w:val="left" w:pos="5445"/>
            </w:tabs>
            <w:jc w:val="center"/>
            <w:rPr>
              <w:rFonts w:cs="Times New Roman"/>
            </w:rPr>
          </w:pPr>
          <w:r>
            <w:rPr>
              <w:rFonts w:cs="Times New Roman"/>
            </w:rPr>
            <w:t>FPŻ BGK 02</w:t>
          </w:r>
        </w:p>
      </w:tc>
    </w:tr>
    <w:tr w:rsidR="00EB52F7" w14:paraId="798A5593" w14:textId="77777777" w:rsidTr="002346C1">
      <w:trPr>
        <w:trHeight w:val="537"/>
        <w:jc w:val="center"/>
      </w:trPr>
      <w:tc>
        <w:tcPr>
          <w:tcW w:w="3360" w:type="dxa"/>
          <w:vMerge/>
        </w:tcPr>
        <w:p w14:paraId="16566FE4" w14:textId="77777777" w:rsidR="00EB52F7" w:rsidRPr="00407085" w:rsidRDefault="00EB52F7" w:rsidP="00407085">
          <w:pPr>
            <w:pStyle w:val="Nagwek"/>
            <w:tabs>
              <w:tab w:val="clear" w:pos="4536"/>
              <w:tab w:val="clear" w:pos="9072"/>
              <w:tab w:val="left" w:pos="5445"/>
            </w:tabs>
            <w:rPr>
              <w:noProof/>
              <w:lang w:eastAsia="pl-PL"/>
            </w:rPr>
          </w:pPr>
        </w:p>
      </w:tc>
      <w:tc>
        <w:tcPr>
          <w:tcW w:w="4470" w:type="dxa"/>
          <w:vMerge/>
        </w:tcPr>
        <w:p w14:paraId="0D0F4011" w14:textId="77777777" w:rsidR="00EB52F7" w:rsidRPr="00ED36FF" w:rsidRDefault="00EB52F7" w:rsidP="00407085">
          <w:pPr>
            <w:pStyle w:val="Nagwek"/>
            <w:tabs>
              <w:tab w:val="clear" w:pos="4536"/>
              <w:tab w:val="clear" w:pos="9072"/>
              <w:tab w:val="left" w:pos="5445"/>
            </w:tabs>
            <w:rPr>
              <w:rFonts w:ascii="Times New Roman" w:hAnsi="Times New Roman" w:cs="Times New Roman"/>
            </w:rPr>
          </w:pPr>
        </w:p>
      </w:tc>
      <w:tc>
        <w:tcPr>
          <w:tcW w:w="2015" w:type="dxa"/>
          <w:vAlign w:val="center"/>
        </w:tcPr>
        <w:p w14:paraId="1D199588" w14:textId="74557467" w:rsidR="00EB52F7" w:rsidRPr="002346C1" w:rsidRDefault="00EB52F7" w:rsidP="00D73D15">
          <w:pPr>
            <w:pStyle w:val="Nagwek"/>
            <w:tabs>
              <w:tab w:val="clear" w:pos="4536"/>
              <w:tab w:val="clear" w:pos="9072"/>
              <w:tab w:val="left" w:pos="5445"/>
            </w:tabs>
            <w:jc w:val="center"/>
            <w:rPr>
              <w:rFonts w:cs="Times New Roman"/>
            </w:rPr>
          </w:pPr>
          <w:r>
            <w:rPr>
              <w:rFonts w:cs="Times New Roman"/>
            </w:rPr>
            <w:t>Wydanie nr 3</w:t>
          </w:r>
          <w:r w:rsidRPr="002346C1">
            <w:rPr>
              <w:rFonts w:cs="Times New Roman"/>
            </w:rPr>
            <w:t xml:space="preserve"> z dnia </w:t>
          </w:r>
          <w:r>
            <w:rPr>
              <w:rFonts w:cs="Times New Roman"/>
            </w:rPr>
            <w:t>08.01.2021 r.</w:t>
          </w:r>
        </w:p>
      </w:tc>
    </w:tr>
  </w:tbl>
  <w:p w14:paraId="4B01DA11" w14:textId="627CBF3B" w:rsidR="00EB52F7" w:rsidRDefault="00EB52F7" w:rsidP="00407085">
    <w:pPr>
      <w:pStyle w:val="Nagwek"/>
      <w:tabs>
        <w:tab w:val="clear" w:pos="4536"/>
        <w:tab w:val="clear" w:pos="9072"/>
        <w:tab w:val="left" w:pos="544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F7BDB" w14:textId="77777777" w:rsidR="00EB52F7" w:rsidRDefault="00EB52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0A0"/>
    <w:multiLevelType w:val="hybridMultilevel"/>
    <w:tmpl w:val="E22EAF1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3DEB"/>
    <w:multiLevelType w:val="hybridMultilevel"/>
    <w:tmpl w:val="224E8BE2"/>
    <w:lvl w:ilvl="0" w:tplc="1E04FC48">
      <w:start w:val="1"/>
      <w:numFmt w:val="bullet"/>
      <w:lvlText w:val=""/>
      <w:lvlJc w:val="left"/>
      <w:pPr>
        <w:tabs>
          <w:tab w:val="num" w:pos="680"/>
        </w:tabs>
        <w:ind w:left="680" w:hanging="51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D29AC"/>
    <w:multiLevelType w:val="hybridMultilevel"/>
    <w:tmpl w:val="C3AE771C"/>
    <w:lvl w:ilvl="0" w:tplc="5B52D334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083C56"/>
    <w:multiLevelType w:val="hybridMultilevel"/>
    <w:tmpl w:val="E930777C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4" w15:restartNumberingAfterBreak="0">
    <w:nsid w:val="13BB1212"/>
    <w:multiLevelType w:val="hybridMultilevel"/>
    <w:tmpl w:val="C68A2420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 w15:restartNumberingAfterBreak="0">
    <w:nsid w:val="19F33736"/>
    <w:multiLevelType w:val="hybridMultilevel"/>
    <w:tmpl w:val="9EAC99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53BE3"/>
    <w:multiLevelType w:val="hybridMultilevel"/>
    <w:tmpl w:val="BDF6145A"/>
    <w:lvl w:ilvl="0" w:tplc="18AE34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D59C3"/>
    <w:multiLevelType w:val="hybridMultilevel"/>
    <w:tmpl w:val="86F26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124FB"/>
    <w:multiLevelType w:val="hybridMultilevel"/>
    <w:tmpl w:val="916C8048"/>
    <w:lvl w:ilvl="0" w:tplc="5E181E9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3AE75EF8"/>
    <w:multiLevelType w:val="hybridMultilevel"/>
    <w:tmpl w:val="366C1852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0" w15:restartNumberingAfterBreak="0">
    <w:nsid w:val="3E5D45D9"/>
    <w:multiLevelType w:val="hybridMultilevel"/>
    <w:tmpl w:val="90242B6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E096D"/>
    <w:multiLevelType w:val="hybridMultilevel"/>
    <w:tmpl w:val="D40A29F6"/>
    <w:lvl w:ilvl="0" w:tplc="30F81B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917D1"/>
    <w:multiLevelType w:val="hybridMultilevel"/>
    <w:tmpl w:val="D360B41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C16A3"/>
    <w:multiLevelType w:val="hybridMultilevel"/>
    <w:tmpl w:val="60F88898"/>
    <w:lvl w:ilvl="0" w:tplc="0415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 w15:restartNumberingAfterBreak="0">
    <w:nsid w:val="61960751"/>
    <w:multiLevelType w:val="hybridMultilevel"/>
    <w:tmpl w:val="C5DADD64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CF0173"/>
    <w:multiLevelType w:val="hybridMultilevel"/>
    <w:tmpl w:val="94B42F9C"/>
    <w:lvl w:ilvl="0" w:tplc="A674633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63B268BC"/>
    <w:multiLevelType w:val="hybridMultilevel"/>
    <w:tmpl w:val="0CA0BDC6"/>
    <w:lvl w:ilvl="0" w:tplc="04150003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7" w15:restartNumberingAfterBreak="0">
    <w:nsid w:val="65966940"/>
    <w:multiLevelType w:val="hybridMultilevel"/>
    <w:tmpl w:val="F36AD0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C584D"/>
    <w:multiLevelType w:val="hybridMultilevel"/>
    <w:tmpl w:val="21A4E94C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9" w15:restartNumberingAfterBreak="0">
    <w:nsid w:val="6DD84513"/>
    <w:multiLevelType w:val="hybridMultilevel"/>
    <w:tmpl w:val="43A80F20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0" w15:restartNumberingAfterBreak="0">
    <w:nsid w:val="7BC166AB"/>
    <w:multiLevelType w:val="hybridMultilevel"/>
    <w:tmpl w:val="0E681C6A"/>
    <w:lvl w:ilvl="0" w:tplc="0415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 w15:restartNumberingAfterBreak="0">
    <w:nsid w:val="7E264E9A"/>
    <w:multiLevelType w:val="hybridMultilevel"/>
    <w:tmpl w:val="BE7E81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5"/>
  </w:num>
  <w:num w:numId="5">
    <w:abstractNumId w:val="8"/>
  </w:num>
  <w:num w:numId="6">
    <w:abstractNumId w:val="11"/>
  </w:num>
  <w:num w:numId="7">
    <w:abstractNumId w:val="0"/>
  </w:num>
  <w:num w:numId="8">
    <w:abstractNumId w:val="18"/>
  </w:num>
  <w:num w:numId="9">
    <w:abstractNumId w:val="3"/>
  </w:num>
  <w:num w:numId="10">
    <w:abstractNumId w:val="16"/>
  </w:num>
  <w:num w:numId="11">
    <w:abstractNumId w:val="20"/>
  </w:num>
  <w:num w:numId="12">
    <w:abstractNumId w:val="9"/>
  </w:num>
  <w:num w:numId="13">
    <w:abstractNumId w:val="4"/>
  </w:num>
  <w:num w:numId="14">
    <w:abstractNumId w:val="13"/>
  </w:num>
  <w:num w:numId="15">
    <w:abstractNumId w:val="10"/>
  </w:num>
  <w:num w:numId="16">
    <w:abstractNumId w:val="12"/>
  </w:num>
  <w:num w:numId="17">
    <w:abstractNumId w:val="19"/>
  </w:num>
  <w:num w:numId="18">
    <w:abstractNumId w:val="21"/>
  </w:num>
  <w:num w:numId="19">
    <w:abstractNumId w:val="14"/>
  </w:num>
  <w:num w:numId="20">
    <w:abstractNumId w:val="5"/>
  </w:num>
  <w:num w:numId="21">
    <w:abstractNumId w:val="1"/>
  </w:num>
  <w:num w:numId="22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6AD"/>
    <w:rsid w:val="000176C7"/>
    <w:rsid w:val="0002689C"/>
    <w:rsid w:val="00037C73"/>
    <w:rsid w:val="0005446F"/>
    <w:rsid w:val="0005486A"/>
    <w:rsid w:val="0007081F"/>
    <w:rsid w:val="00081D36"/>
    <w:rsid w:val="00082134"/>
    <w:rsid w:val="00090171"/>
    <w:rsid w:val="000925C1"/>
    <w:rsid w:val="00094F4F"/>
    <w:rsid w:val="000B2F04"/>
    <w:rsid w:val="000B4196"/>
    <w:rsid w:val="000C712F"/>
    <w:rsid w:val="000D1E38"/>
    <w:rsid w:val="000F03B5"/>
    <w:rsid w:val="000F6F89"/>
    <w:rsid w:val="001120F2"/>
    <w:rsid w:val="00134871"/>
    <w:rsid w:val="00155A6B"/>
    <w:rsid w:val="00167F3F"/>
    <w:rsid w:val="00182E8B"/>
    <w:rsid w:val="00190A12"/>
    <w:rsid w:val="001B776B"/>
    <w:rsid w:val="001D04EA"/>
    <w:rsid w:val="001E5C33"/>
    <w:rsid w:val="001F652F"/>
    <w:rsid w:val="001F7166"/>
    <w:rsid w:val="002250BF"/>
    <w:rsid w:val="00231072"/>
    <w:rsid w:val="002324AF"/>
    <w:rsid w:val="002333F5"/>
    <w:rsid w:val="002346C1"/>
    <w:rsid w:val="00250C07"/>
    <w:rsid w:val="00261DEA"/>
    <w:rsid w:val="002663CF"/>
    <w:rsid w:val="00267689"/>
    <w:rsid w:val="00276429"/>
    <w:rsid w:val="0028584B"/>
    <w:rsid w:val="00294CDF"/>
    <w:rsid w:val="002B6AA0"/>
    <w:rsid w:val="002C13F4"/>
    <w:rsid w:val="002D4345"/>
    <w:rsid w:val="002D724B"/>
    <w:rsid w:val="00303328"/>
    <w:rsid w:val="00316C4C"/>
    <w:rsid w:val="0033197A"/>
    <w:rsid w:val="00333585"/>
    <w:rsid w:val="00351E7E"/>
    <w:rsid w:val="00352E35"/>
    <w:rsid w:val="003601F8"/>
    <w:rsid w:val="003616D4"/>
    <w:rsid w:val="00381F87"/>
    <w:rsid w:val="00386209"/>
    <w:rsid w:val="003921AC"/>
    <w:rsid w:val="003B428C"/>
    <w:rsid w:val="003C541E"/>
    <w:rsid w:val="003C6F71"/>
    <w:rsid w:val="003D54F1"/>
    <w:rsid w:val="003E155C"/>
    <w:rsid w:val="003F4841"/>
    <w:rsid w:val="003F755A"/>
    <w:rsid w:val="00401B79"/>
    <w:rsid w:val="00407085"/>
    <w:rsid w:val="0041268C"/>
    <w:rsid w:val="00420FF7"/>
    <w:rsid w:val="00454205"/>
    <w:rsid w:val="00474489"/>
    <w:rsid w:val="0048396F"/>
    <w:rsid w:val="00495437"/>
    <w:rsid w:val="004B78D9"/>
    <w:rsid w:val="004D1A5E"/>
    <w:rsid w:val="004E5902"/>
    <w:rsid w:val="005262C8"/>
    <w:rsid w:val="00572353"/>
    <w:rsid w:val="00591517"/>
    <w:rsid w:val="005A2571"/>
    <w:rsid w:val="005A5A84"/>
    <w:rsid w:val="005C7A22"/>
    <w:rsid w:val="006026D6"/>
    <w:rsid w:val="00614A8B"/>
    <w:rsid w:val="00617EA0"/>
    <w:rsid w:val="00643011"/>
    <w:rsid w:val="006448A4"/>
    <w:rsid w:val="0065199B"/>
    <w:rsid w:val="006574B8"/>
    <w:rsid w:val="00674995"/>
    <w:rsid w:val="0069069B"/>
    <w:rsid w:val="006913C8"/>
    <w:rsid w:val="0069315F"/>
    <w:rsid w:val="006C13DE"/>
    <w:rsid w:val="006D4EE2"/>
    <w:rsid w:val="006E001C"/>
    <w:rsid w:val="00727153"/>
    <w:rsid w:val="0072732E"/>
    <w:rsid w:val="0075441D"/>
    <w:rsid w:val="007B3183"/>
    <w:rsid w:val="007B616C"/>
    <w:rsid w:val="007C30A6"/>
    <w:rsid w:val="007D32E6"/>
    <w:rsid w:val="007D3CB7"/>
    <w:rsid w:val="007E5D7D"/>
    <w:rsid w:val="007F24F8"/>
    <w:rsid w:val="008125FC"/>
    <w:rsid w:val="00833BB4"/>
    <w:rsid w:val="00847664"/>
    <w:rsid w:val="00851A69"/>
    <w:rsid w:val="00880A31"/>
    <w:rsid w:val="00891E26"/>
    <w:rsid w:val="008A702D"/>
    <w:rsid w:val="008B4E5A"/>
    <w:rsid w:val="008C4579"/>
    <w:rsid w:val="008C5433"/>
    <w:rsid w:val="008D4274"/>
    <w:rsid w:val="008D54CE"/>
    <w:rsid w:val="008E395A"/>
    <w:rsid w:val="008E4773"/>
    <w:rsid w:val="008F2C79"/>
    <w:rsid w:val="008F34B8"/>
    <w:rsid w:val="008F3AC7"/>
    <w:rsid w:val="00924453"/>
    <w:rsid w:val="00926157"/>
    <w:rsid w:val="00937C69"/>
    <w:rsid w:val="00947A32"/>
    <w:rsid w:val="0095788D"/>
    <w:rsid w:val="0096057E"/>
    <w:rsid w:val="00961979"/>
    <w:rsid w:val="0098345E"/>
    <w:rsid w:val="00984705"/>
    <w:rsid w:val="00986B4B"/>
    <w:rsid w:val="0098740E"/>
    <w:rsid w:val="009B0F18"/>
    <w:rsid w:val="009E4455"/>
    <w:rsid w:val="009E5A66"/>
    <w:rsid w:val="00A20996"/>
    <w:rsid w:val="00A33983"/>
    <w:rsid w:val="00A35743"/>
    <w:rsid w:val="00A36B20"/>
    <w:rsid w:val="00A443C8"/>
    <w:rsid w:val="00A7299D"/>
    <w:rsid w:val="00A809F4"/>
    <w:rsid w:val="00A87542"/>
    <w:rsid w:val="00AA1A4F"/>
    <w:rsid w:val="00AB2A8E"/>
    <w:rsid w:val="00AC11A4"/>
    <w:rsid w:val="00AC17C5"/>
    <w:rsid w:val="00AC2B1F"/>
    <w:rsid w:val="00AC2E67"/>
    <w:rsid w:val="00AE3203"/>
    <w:rsid w:val="00AF4E9E"/>
    <w:rsid w:val="00B0244E"/>
    <w:rsid w:val="00B02A31"/>
    <w:rsid w:val="00B120BF"/>
    <w:rsid w:val="00B34E05"/>
    <w:rsid w:val="00B439D4"/>
    <w:rsid w:val="00B4447E"/>
    <w:rsid w:val="00B44840"/>
    <w:rsid w:val="00B6120B"/>
    <w:rsid w:val="00B64BDE"/>
    <w:rsid w:val="00B727F0"/>
    <w:rsid w:val="00B7754C"/>
    <w:rsid w:val="00B859B3"/>
    <w:rsid w:val="00B94E34"/>
    <w:rsid w:val="00B96135"/>
    <w:rsid w:val="00BA2ACD"/>
    <w:rsid w:val="00C169B6"/>
    <w:rsid w:val="00C24BA6"/>
    <w:rsid w:val="00C45863"/>
    <w:rsid w:val="00C50795"/>
    <w:rsid w:val="00C520D1"/>
    <w:rsid w:val="00C54956"/>
    <w:rsid w:val="00C57319"/>
    <w:rsid w:val="00C83D16"/>
    <w:rsid w:val="00C95AFC"/>
    <w:rsid w:val="00C96CB9"/>
    <w:rsid w:val="00CA44DC"/>
    <w:rsid w:val="00CA487F"/>
    <w:rsid w:val="00CB16B1"/>
    <w:rsid w:val="00CB5801"/>
    <w:rsid w:val="00CD46AD"/>
    <w:rsid w:val="00CE1260"/>
    <w:rsid w:val="00D52A47"/>
    <w:rsid w:val="00D5775F"/>
    <w:rsid w:val="00D57AF6"/>
    <w:rsid w:val="00D71429"/>
    <w:rsid w:val="00D71F37"/>
    <w:rsid w:val="00D72DBD"/>
    <w:rsid w:val="00D73D15"/>
    <w:rsid w:val="00D74225"/>
    <w:rsid w:val="00D949C2"/>
    <w:rsid w:val="00DA292B"/>
    <w:rsid w:val="00DE4FA1"/>
    <w:rsid w:val="00DE549D"/>
    <w:rsid w:val="00DF1190"/>
    <w:rsid w:val="00E0722B"/>
    <w:rsid w:val="00E20DC9"/>
    <w:rsid w:val="00E215E6"/>
    <w:rsid w:val="00E42344"/>
    <w:rsid w:val="00E44ECC"/>
    <w:rsid w:val="00E53F17"/>
    <w:rsid w:val="00E63C3B"/>
    <w:rsid w:val="00E82A74"/>
    <w:rsid w:val="00E9666B"/>
    <w:rsid w:val="00EB52F7"/>
    <w:rsid w:val="00EC3ED7"/>
    <w:rsid w:val="00ED36FF"/>
    <w:rsid w:val="00EE0284"/>
    <w:rsid w:val="00EE0E6D"/>
    <w:rsid w:val="00F030F4"/>
    <w:rsid w:val="00F31E90"/>
    <w:rsid w:val="00F40A6A"/>
    <w:rsid w:val="00F812C4"/>
    <w:rsid w:val="00F96855"/>
    <w:rsid w:val="00FA16AB"/>
    <w:rsid w:val="00FC4AA5"/>
    <w:rsid w:val="00FD6644"/>
    <w:rsid w:val="00FD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6A65657"/>
  <w15:chartTrackingRefBased/>
  <w15:docId w15:val="{9460CDE3-9E9A-4043-9B3F-D59E9A33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4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D46AD"/>
    <w:pPr>
      <w:ind w:left="720"/>
      <w:contextualSpacing/>
    </w:pPr>
  </w:style>
  <w:style w:type="paragraph" w:styleId="Bezodstpw">
    <w:name w:val="No Spacing"/>
    <w:uiPriority w:val="1"/>
    <w:qFormat/>
    <w:rsid w:val="0005446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EE0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E6D"/>
  </w:style>
  <w:style w:type="paragraph" w:styleId="Stopka">
    <w:name w:val="footer"/>
    <w:basedOn w:val="Normalny"/>
    <w:link w:val="StopkaZnak"/>
    <w:uiPriority w:val="99"/>
    <w:unhideWhenUsed/>
    <w:rsid w:val="00EE0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E6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3C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3CB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3CB7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613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613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961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3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2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50795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C50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B6A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6A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6A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6A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6A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rr.gov.pl" TargetMode="External"/><Relationship Id="rId13" Type="http://schemas.openxmlformats.org/officeDocument/2006/relationships/hyperlink" Target="mailto:iod@mirr.gov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kontakt@zbp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ik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big.p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od@lubelskie.pl" TargetMode="External"/><Relationship Id="rId14" Type="http://schemas.openxmlformats.org/officeDocument/2006/relationships/hyperlink" Target="mailto:iod@lubelskie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87C97-5D12-4155-8ADF-A4FC9A81D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FF01C5AB.dotm</Template>
  <TotalTime>5</TotalTime>
  <Pages>10</Pages>
  <Words>3598</Words>
  <Characters>21594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Łuczak</dc:creator>
  <cp:keywords/>
  <dc:description/>
  <cp:lastModifiedBy>Małgorzata Łuczak</cp:lastModifiedBy>
  <cp:revision>3</cp:revision>
  <cp:lastPrinted>2019-11-08T09:59:00Z</cp:lastPrinted>
  <dcterms:created xsi:type="dcterms:W3CDTF">2021-01-19T09:57:00Z</dcterms:created>
  <dcterms:modified xsi:type="dcterms:W3CDTF">2021-01-19T10:05:00Z</dcterms:modified>
</cp:coreProperties>
</file>